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99C6C8" w14:textId="2C7624AF" w:rsidR="00960EA2" w:rsidRDefault="002A7DB6" w:rsidP="0083302F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102CF173" wp14:editId="7CC8551D">
                <wp:simplePos x="0" y="0"/>
                <wp:positionH relativeFrom="page">
                  <wp:posOffset>5067935</wp:posOffset>
                </wp:positionH>
                <wp:positionV relativeFrom="page">
                  <wp:posOffset>310515</wp:posOffset>
                </wp:positionV>
                <wp:extent cx="2420620" cy="9312910"/>
                <wp:effectExtent l="10160" t="15240" r="17145" b="0"/>
                <wp:wrapSquare wrapText="bothSides"/>
                <wp:docPr id="4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0620" cy="9312910"/>
                          <a:chOff x="-251460" y="-272515"/>
                          <a:chExt cx="2714949" cy="9699646"/>
                        </a:xfrm>
                      </wpg:grpSpPr>
                      <wps:wsp>
                        <wps:cNvPr id="5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251460" y="-272515"/>
                            <a:ext cx="2714949" cy="9555480"/>
                          </a:xfrm>
                          <a:prstGeom prst="rect">
                            <a:avLst/>
                          </a:prstGeom>
                          <a:solidFill>
                            <a:srgbClr val="E1EFF4"/>
                          </a:solidFill>
                          <a:ln w="15875">
                            <a:solidFill>
                              <a:srgbClr val="64577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5FA9E3" w14:textId="765C92C9" w:rsidR="009F3944" w:rsidRPr="00973EA0" w:rsidRDefault="002A7DB6" w:rsidP="009F3944">
                              <w:pPr>
                                <w:rPr>
                                  <w:rFonts w:ascii="Lucida Handwriting" w:hAnsi="Lucida Handwriting"/>
                                  <w:color w:val="CEB966"/>
                                  <w:sz w:val="40"/>
                                  <w:szCs w:val="40"/>
                                </w:rPr>
                              </w:pPr>
                              <w:r w:rsidRPr="00123827">
                                <w:rPr>
                                  <w:noProof/>
                                </w:rPr>
                                <w:drawing>
                                  <wp:inline distT="0" distB="0" distL="0" distR="0" wp14:anchorId="7A926C28" wp14:editId="05C1C984">
                                    <wp:extent cx="2148840" cy="1051560"/>
                                    <wp:effectExtent l="0" t="0" r="3810" b="0"/>
                                    <wp:docPr id="2" name="Picture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48840" cy="10515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0053B10" w14:textId="77777777" w:rsidR="00493D18" w:rsidRPr="00973EA0" w:rsidRDefault="00493D18" w:rsidP="00493D18">
                              <w:pPr>
                                <w:pStyle w:val="Title"/>
                                <w:rPr>
                                  <w:rStyle w:val="Emphasis"/>
                                  <w:rFonts w:ascii="AR JULIAN" w:hAnsi="AR JULIAN"/>
                                  <w:i w:val="0"/>
                                  <w:color w:val="372971"/>
                                  <w:sz w:val="48"/>
                                </w:rPr>
                              </w:pPr>
                              <w:r w:rsidRPr="00973EA0">
                                <w:rPr>
                                  <w:rStyle w:val="Emphasis"/>
                                  <w:rFonts w:ascii="AR JULIAN" w:hAnsi="AR JULIAN"/>
                                  <w:i w:val="0"/>
                                  <w:color w:val="372971"/>
                                  <w:sz w:val="48"/>
                                </w:rPr>
                                <w:t>Resilient</w:t>
                              </w:r>
                            </w:p>
                            <w:p w14:paraId="53B7A73C" w14:textId="77777777" w:rsidR="00493D18" w:rsidRPr="00973EA0" w:rsidRDefault="00493D18" w:rsidP="00493D18">
                              <w:pPr>
                                <w:pStyle w:val="Title"/>
                                <w:rPr>
                                  <w:rFonts w:ascii="AR JULIAN" w:hAnsi="AR JULIAN"/>
                                  <w:color w:val="372971"/>
                                  <w:sz w:val="48"/>
                                </w:rPr>
                              </w:pPr>
                              <w:r w:rsidRPr="00973EA0">
                                <w:rPr>
                                  <w:rFonts w:ascii="AR JULIAN" w:hAnsi="AR JULIAN"/>
                                  <w:color w:val="372971"/>
                                  <w:sz w:val="48"/>
                                </w:rPr>
                                <w:tab/>
                                <w:t>Renewed</w:t>
                              </w:r>
                            </w:p>
                            <w:p w14:paraId="47977B25" w14:textId="77777777" w:rsidR="00493D18" w:rsidRPr="00973EA0" w:rsidRDefault="00493D18" w:rsidP="00493D18">
                              <w:pPr>
                                <w:pStyle w:val="Title"/>
                                <w:rPr>
                                  <w:rFonts w:ascii="AR JULIAN" w:hAnsi="AR JULIAN"/>
                                  <w:color w:val="372971"/>
                                  <w:sz w:val="48"/>
                                </w:rPr>
                              </w:pPr>
                              <w:r w:rsidRPr="00973EA0">
                                <w:rPr>
                                  <w:rFonts w:ascii="AR JULIAN" w:hAnsi="AR JULIAN"/>
                                  <w:color w:val="372971"/>
                                  <w:sz w:val="48"/>
                                </w:rPr>
                                <w:tab/>
                              </w:r>
                              <w:r w:rsidRPr="00973EA0">
                                <w:rPr>
                                  <w:rFonts w:ascii="AR JULIAN" w:hAnsi="AR JULIAN"/>
                                  <w:color w:val="372971"/>
                                  <w:sz w:val="48"/>
                                </w:rPr>
                                <w:tab/>
                                <w:t>&amp; Free</w:t>
                              </w:r>
                            </w:p>
                            <w:p w14:paraId="195C05D2" w14:textId="77777777" w:rsidR="007C26B0" w:rsidRPr="00F158C8" w:rsidRDefault="00493D18" w:rsidP="007C26B0">
                              <w:pPr>
                                <w:spacing w:after="0" w:line="240" w:lineRule="auto"/>
                                <w:rPr>
                                  <w:i/>
                                  <w:color w:val="000000"/>
                                </w:rPr>
                              </w:pPr>
                              <w:r w:rsidRPr="00F158C8">
                                <w:rPr>
                                  <w:i/>
                                  <w:color w:val="000000"/>
                                </w:rPr>
                                <w:t>You’re in for an uplifting</w:t>
                              </w:r>
                              <w:r w:rsidR="007D47F1" w:rsidRPr="00F158C8">
                                <w:rPr>
                                  <w:i/>
                                  <w:color w:val="000000"/>
                                </w:rPr>
                                <w:t xml:space="preserve"> and amazing weekend</w:t>
                              </w:r>
                              <w:r w:rsidRPr="00F158C8">
                                <w:rPr>
                                  <w:i/>
                                  <w:color w:val="000000"/>
                                </w:rPr>
                                <w:t xml:space="preserve"> at this wonderful </w:t>
                              </w:r>
                              <w:r w:rsidR="0090202B" w:rsidRPr="00F158C8">
                                <w:rPr>
                                  <w:i/>
                                  <w:color w:val="000000"/>
                                </w:rPr>
                                <w:t xml:space="preserve">all-inclusive </w:t>
                              </w:r>
                              <w:r w:rsidRPr="00F158C8">
                                <w:rPr>
                                  <w:i/>
                                  <w:color w:val="000000"/>
                                </w:rPr>
                                <w:t xml:space="preserve">retreat hosted </w:t>
                              </w:r>
                              <w:r w:rsidR="007D47F1" w:rsidRPr="00F158C8">
                                <w:rPr>
                                  <w:i/>
                                  <w:color w:val="000000"/>
                                </w:rPr>
                                <w:t xml:space="preserve">by </w:t>
                              </w:r>
                            </w:p>
                            <w:p w14:paraId="7A5818C9" w14:textId="77777777" w:rsidR="004B15C5" w:rsidRDefault="00493D18" w:rsidP="00493D18">
                              <w:pPr>
                                <w:rPr>
                                  <w:i/>
                                  <w:color w:val="000000"/>
                                </w:rPr>
                              </w:pPr>
                              <w:r w:rsidRPr="00F158C8">
                                <w:rPr>
                                  <w:i/>
                                  <w:color w:val="000000"/>
                                </w:rPr>
                                <w:t xml:space="preserve">Events by R. </w:t>
                              </w:r>
                              <w:r w:rsidR="004B15C5">
                                <w:rPr>
                                  <w:i/>
                                  <w:color w:val="000000"/>
                                </w:rPr>
                                <w:t>and Events After Dark Men’s Society</w:t>
                              </w:r>
                              <w:r w:rsidR="004B15C5" w:rsidRPr="004B15C5">
                                <w:rPr>
                                  <w:i/>
                                  <w:color w:val="000000"/>
                                </w:rPr>
                                <w:t xml:space="preserve"> (EADMS)</w:t>
                              </w:r>
                              <w:r w:rsidR="004B15C5">
                                <w:rPr>
                                  <w:i/>
                                  <w:color w:val="000000"/>
                                </w:rPr>
                                <w:t>.</w:t>
                              </w:r>
                            </w:p>
                            <w:p w14:paraId="20BBCC82" w14:textId="77777777" w:rsidR="004B15C5" w:rsidRDefault="00493D18" w:rsidP="00493D18">
                              <w:pPr>
                                <w:rPr>
                                  <w:i/>
                                  <w:color w:val="000000"/>
                                </w:rPr>
                              </w:pPr>
                              <w:r w:rsidRPr="00F158C8">
                                <w:rPr>
                                  <w:i/>
                                  <w:color w:val="000000"/>
                                </w:rPr>
                                <w:t xml:space="preserve"> This </w:t>
                              </w:r>
                              <w:r w:rsidR="0090202B" w:rsidRPr="00F158C8">
                                <w:rPr>
                                  <w:i/>
                                  <w:color w:val="000000"/>
                                </w:rPr>
                                <w:t xml:space="preserve">retreat </w:t>
                              </w:r>
                              <w:r w:rsidR="007D47F1" w:rsidRPr="00F158C8">
                                <w:rPr>
                                  <w:i/>
                                  <w:color w:val="000000"/>
                                </w:rPr>
                                <w:t>will give you an opportunity t</w:t>
                              </w:r>
                              <w:r w:rsidR="004B15C5">
                                <w:rPr>
                                  <w:i/>
                                  <w:color w:val="000000"/>
                                </w:rPr>
                                <w:t xml:space="preserve">o be amongst men from variety of </w:t>
                              </w:r>
                              <w:r w:rsidR="007D47F1" w:rsidRPr="00F158C8">
                                <w:rPr>
                                  <w:i/>
                                  <w:color w:val="000000"/>
                                </w:rPr>
                                <w:t>backgrounds</w:t>
                              </w:r>
                              <w:r w:rsidR="004B15C5">
                                <w:rPr>
                                  <w:i/>
                                  <w:color w:val="000000"/>
                                </w:rPr>
                                <w:t>/</w:t>
                              </w:r>
                              <w:r w:rsidR="007D47F1" w:rsidRPr="00F158C8">
                                <w:rPr>
                                  <w:i/>
                                  <w:color w:val="000000"/>
                                </w:rPr>
                                <w:t xml:space="preserve"> walks of life </w:t>
                              </w:r>
                              <w:r w:rsidR="004B15C5">
                                <w:rPr>
                                  <w:i/>
                                  <w:color w:val="000000"/>
                                </w:rPr>
                                <w:t xml:space="preserve">in effort to promote </w:t>
                              </w:r>
                              <w:r w:rsidR="007D47F1" w:rsidRPr="00F158C8">
                                <w:rPr>
                                  <w:i/>
                                  <w:color w:val="000000"/>
                                </w:rPr>
                                <w:t>networking and</w:t>
                              </w:r>
                              <w:r w:rsidR="004B15C5">
                                <w:rPr>
                                  <w:i/>
                                  <w:color w:val="000000"/>
                                </w:rPr>
                                <w:t xml:space="preserve"> establishing </w:t>
                              </w:r>
                              <w:r w:rsidR="007D47F1" w:rsidRPr="00F158C8">
                                <w:rPr>
                                  <w:i/>
                                  <w:color w:val="000000"/>
                                </w:rPr>
                                <w:t xml:space="preserve">friendships.  </w:t>
                              </w:r>
                            </w:p>
                            <w:p w14:paraId="5FA169DF" w14:textId="77777777" w:rsidR="004B15C5" w:rsidRDefault="007D47F1" w:rsidP="00493D18">
                              <w:pPr>
                                <w:rPr>
                                  <w:i/>
                                  <w:color w:val="000000"/>
                                </w:rPr>
                              </w:pPr>
                              <w:r w:rsidRPr="00F158C8">
                                <w:rPr>
                                  <w:i/>
                                  <w:color w:val="000000"/>
                                </w:rPr>
                                <w:t>Partake in team building exercises</w:t>
                              </w:r>
                              <w:r w:rsidR="004B15C5">
                                <w:rPr>
                                  <w:i/>
                                  <w:color w:val="000000"/>
                                </w:rPr>
                                <w:t>, sporting competitions and other games/activities with the opportunity to seize amazing prizes.</w:t>
                              </w:r>
                            </w:p>
                            <w:p w14:paraId="4E677743" w14:textId="77777777" w:rsidR="004B15C5" w:rsidRDefault="004B15C5" w:rsidP="00493D18">
                              <w:pPr>
                                <w:rPr>
                                  <w:b/>
                                  <w:i/>
                                  <w:color w:val="000000"/>
                                </w:rPr>
                              </w:pPr>
                              <w:r>
                                <w:rPr>
                                  <w:i/>
                                  <w:color w:val="000000"/>
                                </w:rPr>
                                <w:t xml:space="preserve">We cannot allow you to overlook the </w:t>
                              </w:r>
                              <w:r w:rsidR="007D47F1" w:rsidRPr="00F158C8">
                                <w:rPr>
                                  <w:b/>
                                  <w:i/>
                                  <w:color w:val="000000"/>
                                </w:rPr>
                                <w:t xml:space="preserve">delicious food and </w:t>
                              </w:r>
                              <w:r w:rsidR="0090202B" w:rsidRPr="00F158C8">
                                <w:rPr>
                                  <w:b/>
                                  <w:i/>
                                  <w:color w:val="000000"/>
                                </w:rPr>
                                <w:t>beverages</w:t>
                              </w:r>
                              <w:r w:rsidR="0090202B" w:rsidRPr="00F158C8">
                                <w:rPr>
                                  <w:i/>
                                  <w:color w:val="000000"/>
                                </w:rPr>
                                <w:t>; not</w:t>
                              </w:r>
                              <w:r w:rsidR="007D47F1" w:rsidRPr="00F158C8">
                                <w:rPr>
                                  <w:i/>
                                  <w:color w:val="000000"/>
                                </w:rPr>
                                <w:t xml:space="preserve"> to mention </w:t>
                              </w:r>
                              <w:r w:rsidR="0090202B" w:rsidRPr="00F158C8">
                                <w:rPr>
                                  <w:b/>
                                  <w:i/>
                                  <w:color w:val="000000"/>
                                </w:rPr>
                                <w:t xml:space="preserve">daily </w:t>
                              </w:r>
                              <w:r w:rsidR="00551461" w:rsidRPr="00F158C8">
                                <w:rPr>
                                  <w:b/>
                                  <w:i/>
                                  <w:color w:val="000000"/>
                                </w:rPr>
                                <w:t>specialty</w:t>
                              </w:r>
                              <w:r w:rsidR="007D47F1" w:rsidRPr="00F158C8">
                                <w:rPr>
                                  <w:b/>
                                  <w:i/>
                                  <w:color w:val="000000"/>
                                </w:rPr>
                                <w:t xml:space="preserve"> retreat cocktails</w:t>
                              </w:r>
                              <w:r>
                                <w:rPr>
                                  <w:b/>
                                  <w:i/>
                                  <w:color w:val="000000"/>
                                </w:rPr>
                                <w:t xml:space="preserve"> to cement the occasion.</w:t>
                              </w:r>
                            </w:p>
                            <w:p w14:paraId="72572AB7" w14:textId="77777777" w:rsidR="004B15C5" w:rsidRDefault="004B15C5" w:rsidP="00493D18">
                              <w:pPr>
                                <w:rPr>
                                  <w:i/>
                                  <w:color w:val="000000"/>
                                </w:rPr>
                              </w:pPr>
                              <w:r>
                                <w:rPr>
                                  <w:i/>
                                  <w:color w:val="000000"/>
                                </w:rPr>
                                <w:t>This unique experience will take place on a</w:t>
                              </w:r>
                              <w:r w:rsidR="007D47F1" w:rsidRPr="00F158C8">
                                <w:rPr>
                                  <w:i/>
                                  <w:color w:val="000000"/>
                                </w:rPr>
                                <w:t xml:space="preserve"> 117 </w:t>
                              </w:r>
                              <w:r w:rsidR="00076338" w:rsidRPr="00F158C8">
                                <w:rPr>
                                  <w:i/>
                                  <w:color w:val="000000"/>
                                </w:rPr>
                                <w:t>acre farm ranch</w:t>
                              </w:r>
                              <w:r>
                                <w:rPr>
                                  <w:i/>
                                  <w:color w:val="000000"/>
                                </w:rPr>
                                <w:t xml:space="preserve"> offering a picturesque backdrop complete with bridges, streams and </w:t>
                              </w:r>
                              <w:r w:rsidR="00076338" w:rsidRPr="00F158C8">
                                <w:rPr>
                                  <w:i/>
                                  <w:color w:val="000000"/>
                                </w:rPr>
                                <w:t>a</w:t>
                              </w:r>
                              <w:r w:rsidR="007D47F1" w:rsidRPr="00F158C8">
                                <w:rPr>
                                  <w:i/>
                                  <w:color w:val="000000"/>
                                </w:rPr>
                                <w:t xml:space="preserve"> lake for fishing.  </w:t>
                              </w:r>
                            </w:p>
                            <w:p w14:paraId="150EA578" w14:textId="77777777" w:rsidR="009F3944" w:rsidRPr="00F158C8" w:rsidRDefault="007D47F1" w:rsidP="00493D18">
                              <w:pPr>
                                <w:rPr>
                                  <w:i/>
                                  <w:color w:val="000000"/>
                                </w:rPr>
                              </w:pPr>
                              <w:r w:rsidRPr="00F158C8">
                                <w:rPr>
                                  <w:b/>
                                  <w:i/>
                                  <w:color w:val="000000"/>
                                </w:rPr>
                                <w:t xml:space="preserve">Can’t wait to see you there!!! </w:t>
                              </w: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6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71919" y="9308386"/>
                            <a:ext cx="2331720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0F06B9" w14:textId="77777777" w:rsidR="009F3944" w:rsidRPr="00973EA0" w:rsidRDefault="009F3944">
                              <w:pPr>
                                <w:spacing w:before="240"/>
                                <w:rPr>
                                  <w:color w:val="FFFFFF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182880" rIns="182880" bIns="36576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2CF173" id="Group 211" o:spid="_x0000_s1026" style="position:absolute;margin-left:399.05pt;margin-top:24.45pt;width:190.6pt;height:733.3pt;z-index:251656704;mso-position-horizontal-relative:page;mso-position-vertical-relative:page" coordorigin="-2514,-2725" coordsize="27149,96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">
                <v:rect id="AutoShape 14" o:spid="_x0000_s1027" style="position:absolute;left:-2514;top:-2725;width:27148;height:95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HVGsMA&#10;AADaAAAADwAAAGRycy9kb3ducmV2LnhtbESP0WrCQBRE34X+w3ILvulGUTHRVUqxWPqiSfsBl+w1&#10;iWbvht2txr/vFgQfh5k5w6y3vWnFlZxvLCuYjBMQxKXVDVcKfr4/RksQPiBrbC2Tgjt52G5eBmvM&#10;tL1xTtciVCJC2GeooA6hy6T0ZU0G/dh2xNE7WWcwROkqqR3eIty0cpokC2mw4bhQY0fvNZWX4tco&#10;+DoeJm6W7grj031/ac/5Sc9zpYav/dsKRKA+PMOP9qdWMIf/K/EG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HVGsMAAADaAAAADwAAAAAAAAAAAAAAAACYAgAAZHJzL2Rv&#10;d25yZXYueG1sUEsFBgAAAAAEAAQA9QAAAIgDAAAAAA==&#10;" fillcolor="#e1eff4" strokecolor="#645773" strokeweight="1.25pt">
                  <v:textbox inset="14.4pt,36pt,14.4pt,5.76pt">
                    <w:txbxContent>
                      <w:p w14:paraId="4B5FA9E3" w14:textId="765C92C9" w:rsidR="009F3944" w:rsidRPr="00973EA0" w:rsidRDefault="002A7DB6" w:rsidP="009F3944">
                        <w:pPr>
                          <w:rPr>
                            <w:rFonts w:ascii="Lucida Handwriting" w:hAnsi="Lucida Handwriting"/>
                            <w:color w:val="CEB966"/>
                            <w:sz w:val="40"/>
                            <w:szCs w:val="40"/>
                          </w:rPr>
                        </w:pPr>
                        <w:r w:rsidRPr="00123827">
                          <w:rPr>
                            <w:noProof/>
                          </w:rPr>
                          <w:drawing>
                            <wp:inline distT="0" distB="0" distL="0" distR="0" wp14:anchorId="7A926C28" wp14:editId="05C1C984">
                              <wp:extent cx="2148840" cy="1051560"/>
                              <wp:effectExtent l="0" t="0" r="3810" b="0"/>
                              <wp:docPr id="2" name="Pictur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48840" cy="10515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0053B10" w14:textId="77777777" w:rsidR="00493D18" w:rsidRPr="00973EA0" w:rsidRDefault="00493D18" w:rsidP="00493D18">
                        <w:pPr>
                          <w:pStyle w:val="Title"/>
                          <w:rPr>
                            <w:rStyle w:val="Emphasis"/>
                            <w:rFonts w:ascii="AR JULIAN" w:hAnsi="AR JULIAN"/>
                            <w:i w:val="0"/>
                            <w:color w:val="372971"/>
                            <w:sz w:val="48"/>
                          </w:rPr>
                        </w:pPr>
                        <w:r w:rsidRPr="00973EA0">
                          <w:rPr>
                            <w:rStyle w:val="Emphasis"/>
                            <w:rFonts w:ascii="AR JULIAN" w:hAnsi="AR JULIAN"/>
                            <w:i w:val="0"/>
                            <w:color w:val="372971"/>
                            <w:sz w:val="48"/>
                          </w:rPr>
                          <w:t>Resilient</w:t>
                        </w:r>
                      </w:p>
                      <w:p w14:paraId="53B7A73C" w14:textId="77777777" w:rsidR="00493D18" w:rsidRPr="00973EA0" w:rsidRDefault="00493D18" w:rsidP="00493D18">
                        <w:pPr>
                          <w:pStyle w:val="Title"/>
                          <w:rPr>
                            <w:rFonts w:ascii="AR JULIAN" w:hAnsi="AR JULIAN"/>
                            <w:color w:val="372971"/>
                            <w:sz w:val="48"/>
                          </w:rPr>
                        </w:pPr>
                        <w:r w:rsidRPr="00973EA0">
                          <w:rPr>
                            <w:rFonts w:ascii="AR JULIAN" w:hAnsi="AR JULIAN"/>
                            <w:color w:val="372971"/>
                            <w:sz w:val="48"/>
                          </w:rPr>
                          <w:tab/>
                          <w:t>Renewed</w:t>
                        </w:r>
                      </w:p>
                      <w:p w14:paraId="47977B25" w14:textId="77777777" w:rsidR="00493D18" w:rsidRPr="00973EA0" w:rsidRDefault="00493D18" w:rsidP="00493D18">
                        <w:pPr>
                          <w:pStyle w:val="Title"/>
                          <w:rPr>
                            <w:rFonts w:ascii="AR JULIAN" w:hAnsi="AR JULIAN"/>
                            <w:color w:val="372971"/>
                            <w:sz w:val="48"/>
                          </w:rPr>
                        </w:pPr>
                        <w:r w:rsidRPr="00973EA0">
                          <w:rPr>
                            <w:rFonts w:ascii="AR JULIAN" w:hAnsi="AR JULIAN"/>
                            <w:color w:val="372971"/>
                            <w:sz w:val="48"/>
                          </w:rPr>
                          <w:tab/>
                        </w:r>
                        <w:r w:rsidRPr="00973EA0">
                          <w:rPr>
                            <w:rFonts w:ascii="AR JULIAN" w:hAnsi="AR JULIAN"/>
                            <w:color w:val="372971"/>
                            <w:sz w:val="48"/>
                          </w:rPr>
                          <w:tab/>
                          <w:t>&amp; Free</w:t>
                        </w:r>
                      </w:p>
                      <w:p w14:paraId="195C05D2" w14:textId="77777777" w:rsidR="007C26B0" w:rsidRPr="00F158C8" w:rsidRDefault="00493D18" w:rsidP="007C26B0">
                        <w:pPr>
                          <w:spacing w:after="0" w:line="240" w:lineRule="auto"/>
                          <w:rPr>
                            <w:i/>
                            <w:color w:val="000000"/>
                          </w:rPr>
                        </w:pPr>
                        <w:r w:rsidRPr="00F158C8">
                          <w:rPr>
                            <w:i/>
                            <w:color w:val="000000"/>
                          </w:rPr>
                          <w:t>You’re in for an uplifting</w:t>
                        </w:r>
                        <w:r w:rsidR="007D47F1" w:rsidRPr="00F158C8">
                          <w:rPr>
                            <w:i/>
                            <w:color w:val="000000"/>
                          </w:rPr>
                          <w:t xml:space="preserve"> and amazing weekend</w:t>
                        </w:r>
                        <w:r w:rsidRPr="00F158C8">
                          <w:rPr>
                            <w:i/>
                            <w:color w:val="000000"/>
                          </w:rPr>
                          <w:t xml:space="preserve"> at this wonderful </w:t>
                        </w:r>
                        <w:r w:rsidR="0090202B" w:rsidRPr="00F158C8">
                          <w:rPr>
                            <w:i/>
                            <w:color w:val="000000"/>
                          </w:rPr>
                          <w:t xml:space="preserve">all-inclusive </w:t>
                        </w:r>
                        <w:r w:rsidRPr="00F158C8">
                          <w:rPr>
                            <w:i/>
                            <w:color w:val="000000"/>
                          </w:rPr>
                          <w:t xml:space="preserve">retreat hosted </w:t>
                        </w:r>
                        <w:r w:rsidR="007D47F1" w:rsidRPr="00F158C8">
                          <w:rPr>
                            <w:i/>
                            <w:color w:val="000000"/>
                          </w:rPr>
                          <w:t xml:space="preserve">by </w:t>
                        </w:r>
                      </w:p>
                      <w:p w14:paraId="7A5818C9" w14:textId="77777777" w:rsidR="004B15C5" w:rsidRDefault="00493D18" w:rsidP="00493D18">
                        <w:pPr>
                          <w:rPr>
                            <w:i/>
                            <w:color w:val="000000"/>
                          </w:rPr>
                        </w:pPr>
                        <w:r w:rsidRPr="00F158C8">
                          <w:rPr>
                            <w:i/>
                            <w:color w:val="000000"/>
                          </w:rPr>
                          <w:t xml:space="preserve">Events by R. </w:t>
                        </w:r>
                        <w:r w:rsidR="004B15C5">
                          <w:rPr>
                            <w:i/>
                            <w:color w:val="000000"/>
                          </w:rPr>
                          <w:t>and Events After Dark Men’s Society</w:t>
                        </w:r>
                        <w:r w:rsidR="004B15C5" w:rsidRPr="004B15C5">
                          <w:rPr>
                            <w:i/>
                            <w:color w:val="000000"/>
                          </w:rPr>
                          <w:t xml:space="preserve"> (EADMS)</w:t>
                        </w:r>
                        <w:r w:rsidR="004B15C5">
                          <w:rPr>
                            <w:i/>
                            <w:color w:val="000000"/>
                          </w:rPr>
                          <w:t>.</w:t>
                        </w:r>
                      </w:p>
                      <w:p w14:paraId="20BBCC82" w14:textId="77777777" w:rsidR="004B15C5" w:rsidRDefault="00493D18" w:rsidP="00493D18">
                        <w:pPr>
                          <w:rPr>
                            <w:i/>
                            <w:color w:val="000000"/>
                          </w:rPr>
                        </w:pPr>
                        <w:r w:rsidRPr="00F158C8">
                          <w:rPr>
                            <w:i/>
                            <w:color w:val="000000"/>
                          </w:rPr>
                          <w:t xml:space="preserve"> This </w:t>
                        </w:r>
                        <w:r w:rsidR="0090202B" w:rsidRPr="00F158C8">
                          <w:rPr>
                            <w:i/>
                            <w:color w:val="000000"/>
                          </w:rPr>
                          <w:t xml:space="preserve">retreat </w:t>
                        </w:r>
                        <w:r w:rsidR="007D47F1" w:rsidRPr="00F158C8">
                          <w:rPr>
                            <w:i/>
                            <w:color w:val="000000"/>
                          </w:rPr>
                          <w:t>will give you an opportunity t</w:t>
                        </w:r>
                        <w:r w:rsidR="004B15C5">
                          <w:rPr>
                            <w:i/>
                            <w:color w:val="000000"/>
                          </w:rPr>
                          <w:t xml:space="preserve">o be amongst men from variety of </w:t>
                        </w:r>
                        <w:r w:rsidR="007D47F1" w:rsidRPr="00F158C8">
                          <w:rPr>
                            <w:i/>
                            <w:color w:val="000000"/>
                          </w:rPr>
                          <w:t>backgrounds</w:t>
                        </w:r>
                        <w:r w:rsidR="004B15C5">
                          <w:rPr>
                            <w:i/>
                            <w:color w:val="000000"/>
                          </w:rPr>
                          <w:t>/</w:t>
                        </w:r>
                        <w:r w:rsidR="007D47F1" w:rsidRPr="00F158C8">
                          <w:rPr>
                            <w:i/>
                            <w:color w:val="000000"/>
                          </w:rPr>
                          <w:t xml:space="preserve"> walks of life </w:t>
                        </w:r>
                        <w:r w:rsidR="004B15C5">
                          <w:rPr>
                            <w:i/>
                            <w:color w:val="000000"/>
                          </w:rPr>
                          <w:t xml:space="preserve">in effort to promote </w:t>
                        </w:r>
                        <w:r w:rsidR="007D47F1" w:rsidRPr="00F158C8">
                          <w:rPr>
                            <w:i/>
                            <w:color w:val="000000"/>
                          </w:rPr>
                          <w:t>networking and</w:t>
                        </w:r>
                        <w:r w:rsidR="004B15C5">
                          <w:rPr>
                            <w:i/>
                            <w:color w:val="000000"/>
                          </w:rPr>
                          <w:t xml:space="preserve"> establishing </w:t>
                        </w:r>
                        <w:r w:rsidR="007D47F1" w:rsidRPr="00F158C8">
                          <w:rPr>
                            <w:i/>
                            <w:color w:val="000000"/>
                          </w:rPr>
                          <w:t xml:space="preserve">friendships.  </w:t>
                        </w:r>
                      </w:p>
                      <w:p w14:paraId="5FA169DF" w14:textId="77777777" w:rsidR="004B15C5" w:rsidRDefault="007D47F1" w:rsidP="00493D18">
                        <w:pPr>
                          <w:rPr>
                            <w:i/>
                            <w:color w:val="000000"/>
                          </w:rPr>
                        </w:pPr>
                        <w:r w:rsidRPr="00F158C8">
                          <w:rPr>
                            <w:i/>
                            <w:color w:val="000000"/>
                          </w:rPr>
                          <w:t>Partake in team building exercises</w:t>
                        </w:r>
                        <w:r w:rsidR="004B15C5">
                          <w:rPr>
                            <w:i/>
                            <w:color w:val="000000"/>
                          </w:rPr>
                          <w:t>, sporting competitions and other games/activities with the opportunity to seize amazing prizes.</w:t>
                        </w:r>
                      </w:p>
                      <w:p w14:paraId="4E677743" w14:textId="77777777" w:rsidR="004B15C5" w:rsidRDefault="004B15C5" w:rsidP="00493D18">
                        <w:pPr>
                          <w:rPr>
                            <w:b/>
                            <w:i/>
                            <w:color w:val="000000"/>
                          </w:rPr>
                        </w:pPr>
                        <w:r>
                          <w:rPr>
                            <w:i/>
                            <w:color w:val="000000"/>
                          </w:rPr>
                          <w:t xml:space="preserve">We cannot allow you to overlook the </w:t>
                        </w:r>
                        <w:r w:rsidR="007D47F1" w:rsidRPr="00F158C8">
                          <w:rPr>
                            <w:b/>
                            <w:i/>
                            <w:color w:val="000000"/>
                          </w:rPr>
                          <w:t xml:space="preserve">delicious food and </w:t>
                        </w:r>
                        <w:r w:rsidR="0090202B" w:rsidRPr="00F158C8">
                          <w:rPr>
                            <w:b/>
                            <w:i/>
                            <w:color w:val="000000"/>
                          </w:rPr>
                          <w:t>beverages</w:t>
                        </w:r>
                        <w:r w:rsidR="0090202B" w:rsidRPr="00F158C8">
                          <w:rPr>
                            <w:i/>
                            <w:color w:val="000000"/>
                          </w:rPr>
                          <w:t>; not</w:t>
                        </w:r>
                        <w:r w:rsidR="007D47F1" w:rsidRPr="00F158C8">
                          <w:rPr>
                            <w:i/>
                            <w:color w:val="000000"/>
                          </w:rPr>
                          <w:t xml:space="preserve"> to mention </w:t>
                        </w:r>
                        <w:r w:rsidR="0090202B" w:rsidRPr="00F158C8">
                          <w:rPr>
                            <w:b/>
                            <w:i/>
                            <w:color w:val="000000"/>
                          </w:rPr>
                          <w:t xml:space="preserve">daily </w:t>
                        </w:r>
                        <w:r w:rsidR="00551461" w:rsidRPr="00F158C8">
                          <w:rPr>
                            <w:b/>
                            <w:i/>
                            <w:color w:val="000000"/>
                          </w:rPr>
                          <w:t>specialty</w:t>
                        </w:r>
                        <w:r w:rsidR="007D47F1" w:rsidRPr="00F158C8">
                          <w:rPr>
                            <w:b/>
                            <w:i/>
                            <w:color w:val="000000"/>
                          </w:rPr>
                          <w:t xml:space="preserve"> retreat cocktails</w:t>
                        </w:r>
                        <w:r>
                          <w:rPr>
                            <w:b/>
                            <w:i/>
                            <w:color w:val="000000"/>
                          </w:rPr>
                          <w:t xml:space="preserve"> to cement the occasion.</w:t>
                        </w:r>
                      </w:p>
                      <w:p w14:paraId="72572AB7" w14:textId="77777777" w:rsidR="004B15C5" w:rsidRDefault="004B15C5" w:rsidP="00493D18">
                        <w:pPr>
                          <w:rPr>
                            <w:i/>
                            <w:color w:val="000000"/>
                          </w:rPr>
                        </w:pPr>
                        <w:r>
                          <w:rPr>
                            <w:i/>
                            <w:color w:val="000000"/>
                          </w:rPr>
                          <w:t>This unique experience will take place on a</w:t>
                        </w:r>
                        <w:r w:rsidR="007D47F1" w:rsidRPr="00F158C8">
                          <w:rPr>
                            <w:i/>
                            <w:color w:val="000000"/>
                          </w:rPr>
                          <w:t xml:space="preserve"> 117 </w:t>
                        </w:r>
                        <w:r w:rsidR="00076338" w:rsidRPr="00F158C8">
                          <w:rPr>
                            <w:i/>
                            <w:color w:val="000000"/>
                          </w:rPr>
                          <w:t>acre farm ranch</w:t>
                        </w:r>
                        <w:r>
                          <w:rPr>
                            <w:i/>
                            <w:color w:val="000000"/>
                          </w:rPr>
                          <w:t xml:space="preserve"> offering a picturesque backdrop complete with bridges, streams and </w:t>
                        </w:r>
                        <w:r w:rsidR="00076338" w:rsidRPr="00F158C8">
                          <w:rPr>
                            <w:i/>
                            <w:color w:val="000000"/>
                          </w:rPr>
                          <w:t>a</w:t>
                        </w:r>
                        <w:r w:rsidR="007D47F1" w:rsidRPr="00F158C8">
                          <w:rPr>
                            <w:i/>
                            <w:color w:val="000000"/>
                          </w:rPr>
                          <w:t xml:space="preserve"> lake for fishing.  </w:t>
                        </w:r>
                      </w:p>
                      <w:p w14:paraId="150EA578" w14:textId="77777777" w:rsidR="009F3944" w:rsidRPr="00F158C8" w:rsidRDefault="007D47F1" w:rsidP="00493D18">
                        <w:pPr>
                          <w:rPr>
                            <w:i/>
                            <w:color w:val="000000"/>
                          </w:rPr>
                        </w:pPr>
                        <w:r w:rsidRPr="00F158C8">
                          <w:rPr>
                            <w:b/>
                            <w:i/>
                            <w:color w:val="000000"/>
                          </w:rPr>
                          <w:t xml:space="preserve">Can’t wait to see you there!!! </w:t>
                        </w:r>
                      </w:p>
                    </w:txbxContent>
                  </v:textbox>
                </v:rect>
                <v:rect id="Rectangle 214" o:spid="_x0000_s1028" style="position:absolute;left:719;top:93083;width:23317;height:118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HuQsMA&#10;AADaAAAADwAAAGRycy9kb3ducmV2LnhtbESPzWrDMBCE74W8g9hCLiWR04MJThTjBgot9JKfS24b&#10;ayubWitHkhPn7atAocdhZr5h1uVoO3ElH1rHChbzDARx7XTLRsHx8D5bgggRWWPnmBTcKUC5mTyt&#10;sdDuxju67qMRCcKhQAVNjH0hZagbshjmridO3rfzFmOS3kjt8ZbgtpOvWZZLiy2nhQZ72jZU/+wH&#10;q6DNqsubGU6f+JK77bDozPnLG6Wmz2O1AhFpjP/hv/aHVpDD40q6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HuQsMAAADaAAAADwAAAAAAAAAAAAAAAACYAgAAZHJzL2Rv&#10;d25yZXYueG1sUEsFBgAAAAAEAAQA9QAAAIgDAAAAAA==&#10;" filled="f" stroked="f" strokeweight="2pt">
                  <v:textbox inset="14.4pt,14.4pt,14.4pt,28.8pt">
                    <w:txbxContent>
                      <w:p w14:paraId="790F06B9" w14:textId="77777777" w:rsidR="009F3944" w:rsidRPr="00973EA0" w:rsidRDefault="009F3944">
                        <w:pPr>
                          <w:spacing w:before="240"/>
                          <w:rPr>
                            <w:color w:val="FFFFFF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0728E7">
        <w:t>.</w:t>
      </w:r>
      <w:r w:rsidR="0083302F">
        <w:t>D</w:t>
      </w:r>
      <w:r w:rsidR="00281EC1">
        <w:t>ear Potential Sponsor,</w:t>
      </w:r>
    </w:p>
    <w:p w14:paraId="256B99FC" w14:textId="77777777" w:rsidR="00B02EA3" w:rsidRDefault="00B02EA3" w:rsidP="00281EC1">
      <w:pPr>
        <w:spacing w:after="0" w:line="240" w:lineRule="auto"/>
      </w:pPr>
    </w:p>
    <w:p w14:paraId="2BFF1C49" w14:textId="77777777" w:rsidR="00281EC1" w:rsidRDefault="00281EC1" w:rsidP="00281EC1">
      <w:pPr>
        <w:spacing w:after="0" w:line="240" w:lineRule="auto"/>
      </w:pPr>
      <w:r>
        <w:t xml:space="preserve">Events by R. and </w:t>
      </w:r>
      <w:r w:rsidR="0000390B">
        <w:t>E.A.D.M.S.</w:t>
      </w:r>
      <w:r w:rsidR="00D71225">
        <w:t xml:space="preserve"> </w:t>
      </w:r>
      <w:r w:rsidR="0000390B">
        <w:t>(</w:t>
      </w:r>
      <w:r>
        <w:t>Events After Dark Men’s Society</w:t>
      </w:r>
      <w:r w:rsidR="0000390B">
        <w:t>)</w:t>
      </w:r>
      <w:r>
        <w:t xml:space="preserve"> are </w:t>
      </w:r>
      <w:r w:rsidR="00DB5E9D">
        <w:t>excited</w:t>
      </w:r>
      <w:r>
        <w:t xml:space="preserve"> to announce a new partnership in its first annual All Men’s Retreat being held in </w:t>
      </w:r>
      <w:r w:rsidRPr="005922E7">
        <w:rPr>
          <w:b/>
          <w:i/>
        </w:rPr>
        <w:t>Fort Worth, TX culminating on September 15-19, 2016</w:t>
      </w:r>
      <w:r>
        <w:t>.</w:t>
      </w:r>
    </w:p>
    <w:p w14:paraId="74ECD7C9" w14:textId="77777777" w:rsidR="00F2097F" w:rsidRDefault="00F2097F" w:rsidP="00281EC1">
      <w:pPr>
        <w:spacing w:after="0" w:line="240" w:lineRule="auto"/>
      </w:pPr>
    </w:p>
    <w:p w14:paraId="3D1F2DDC" w14:textId="77777777" w:rsidR="00F2097F" w:rsidRDefault="00281EC1" w:rsidP="00960EA2">
      <w:r>
        <w:t>This p</w:t>
      </w:r>
      <w:r w:rsidR="00DB5E9D">
        <w:t>remier event brings together</w:t>
      </w:r>
      <w:r>
        <w:t xml:space="preserve"> </w:t>
      </w:r>
      <w:r w:rsidR="007C26B0">
        <w:t xml:space="preserve">a </w:t>
      </w:r>
      <w:r>
        <w:t>demonstration of manhood</w:t>
      </w:r>
      <w:r w:rsidR="007C26B0">
        <w:t xml:space="preserve"> and brother</w:t>
      </w:r>
      <w:r w:rsidR="00DB5E9D">
        <w:t>hood by joining forces to create an extraordinary event that will hopefully change</w:t>
      </w:r>
      <w:r w:rsidR="0000390B">
        <w:t xml:space="preserve"> the</w:t>
      </w:r>
      <w:r w:rsidR="00DB5E9D">
        <w:t xml:space="preserve"> lives of me</w:t>
      </w:r>
      <w:r w:rsidR="0000390B">
        <w:t>n</w:t>
      </w:r>
      <w:r w:rsidR="00F2097F">
        <w:t xml:space="preserve"> in attendance</w:t>
      </w:r>
      <w:r w:rsidR="0000390B">
        <w:t>.</w:t>
      </w:r>
      <w:r w:rsidR="00DB5E9D">
        <w:t xml:space="preserve">  </w:t>
      </w:r>
    </w:p>
    <w:p w14:paraId="702F23DD" w14:textId="77777777" w:rsidR="00656ED2" w:rsidRDefault="00DB5E9D" w:rsidP="00656ED2">
      <w:pPr>
        <w:spacing w:after="0" w:line="240" w:lineRule="auto"/>
      </w:pPr>
      <w:r>
        <w:t xml:space="preserve">Men from all parts of the </w:t>
      </w:r>
      <w:r w:rsidR="00F2097F">
        <w:t xml:space="preserve">country to showcase our </w:t>
      </w:r>
      <w:r w:rsidR="00F2097F" w:rsidRPr="00656ED2">
        <w:rPr>
          <w:b/>
          <w:i/>
        </w:rPr>
        <w:t>“Resilience”</w:t>
      </w:r>
      <w:r w:rsidR="00F2097F">
        <w:t xml:space="preserve">. </w:t>
      </w:r>
    </w:p>
    <w:p w14:paraId="5B7FD869" w14:textId="77777777" w:rsidR="00656ED2" w:rsidRPr="00656ED2" w:rsidRDefault="00F2097F" w:rsidP="00656ED2">
      <w:pPr>
        <w:numPr>
          <w:ilvl w:val="0"/>
          <w:numId w:val="5"/>
        </w:numPr>
        <w:spacing w:after="0" w:line="240" w:lineRule="auto"/>
      </w:pPr>
      <w:r>
        <w:t>Today’s man has to be tough as leather and flexible so we know that anyon</w:t>
      </w:r>
      <w:r w:rsidR="007C26B0">
        <w:t>e</w:t>
      </w:r>
      <w:r>
        <w:t xml:space="preserve"> that will be in attendance is just that</w:t>
      </w:r>
      <w:r w:rsidR="00973EA0">
        <w:t>,</w:t>
      </w:r>
      <w:r w:rsidR="00DB5E9D">
        <w:t xml:space="preserve"> </w:t>
      </w:r>
      <w:r w:rsidR="00DB5E9D" w:rsidRPr="00D14B68">
        <w:rPr>
          <w:b/>
        </w:rPr>
        <w:t>“Resilient</w:t>
      </w:r>
      <w:r w:rsidR="005922E7" w:rsidRPr="00D14B68">
        <w:rPr>
          <w:b/>
        </w:rPr>
        <w:t>”</w:t>
      </w:r>
      <w:r w:rsidR="005922E7">
        <w:rPr>
          <w:b/>
        </w:rPr>
        <w:t>,</w:t>
      </w:r>
    </w:p>
    <w:p w14:paraId="529E0930" w14:textId="77777777" w:rsidR="00656ED2" w:rsidRDefault="00F2097F" w:rsidP="00656ED2">
      <w:pPr>
        <w:numPr>
          <w:ilvl w:val="0"/>
          <w:numId w:val="5"/>
        </w:numPr>
        <w:spacing w:after="0" w:line="240" w:lineRule="auto"/>
      </w:pPr>
      <w:r>
        <w:rPr>
          <w:b/>
        </w:rPr>
        <w:t xml:space="preserve"> </w:t>
      </w:r>
      <w:r>
        <w:t xml:space="preserve">Our </w:t>
      </w:r>
      <w:r w:rsidR="00656ED2">
        <w:t>guest are</w:t>
      </w:r>
      <w:r>
        <w:t xml:space="preserve"> coming to this retreat because they also need to be</w:t>
      </w:r>
      <w:r w:rsidR="00DB5E9D">
        <w:t xml:space="preserve"> </w:t>
      </w:r>
      <w:r w:rsidR="00DB5E9D" w:rsidRPr="00D14B68">
        <w:rPr>
          <w:b/>
        </w:rPr>
        <w:t>“Renewed”</w:t>
      </w:r>
      <w:r>
        <w:rPr>
          <w:b/>
        </w:rPr>
        <w:t xml:space="preserve">. </w:t>
      </w:r>
      <w:r>
        <w:t xml:space="preserve"> M</w:t>
      </w:r>
      <w:r w:rsidR="00D14B68">
        <w:t>en need a chance to exhale and be pampered without any worries or car</w:t>
      </w:r>
      <w:r w:rsidR="00076338">
        <w:t>es of life’s everyday obstacles</w:t>
      </w:r>
      <w:r>
        <w:t xml:space="preserve">. Also by interacting with other men from all walks of life they will be able to build new friendships. </w:t>
      </w:r>
      <w:r w:rsidR="00076338">
        <w:t xml:space="preserve"> </w:t>
      </w:r>
    </w:p>
    <w:p w14:paraId="13D35680" w14:textId="77777777" w:rsidR="00656ED2" w:rsidRDefault="00DB5E9D" w:rsidP="00AD00F7">
      <w:pPr>
        <w:numPr>
          <w:ilvl w:val="0"/>
          <w:numId w:val="5"/>
        </w:numPr>
        <w:spacing w:after="0" w:line="240" w:lineRule="auto"/>
      </w:pPr>
      <w:r>
        <w:t xml:space="preserve"> F</w:t>
      </w:r>
      <w:r w:rsidR="00973EA0">
        <w:t xml:space="preserve">inally this </w:t>
      </w:r>
      <w:r w:rsidR="005922E7">
        <w:t>retreat will set ou</w:t>
      </w:r>
      <w:r w:rsidR="00D14B68">
        <w:t xml:space="preserve">r </w:t>
      </w:r>
      <w:r w:rsidR="005922E7">
        <w:t xml:space="preserve">guest </w:t>
      </w:r>
      <w:r w:rsidRPr="00656ED2">
        <w:rPr>
          <w:b/>
        </w:rPr>
        <w:t>“Free”</w:t>
      </w:r>
      <w:r w:rsidR="00656ED2">
        <w:t xml:space="preserve">. Freedom is defined as the ability to “act, speak or think as one wants without hindrance or restraint” and that is exactly the environment that this retreat will foster. </w:t>
      </w:r>
      <w:r w:rsidR="005922E7">
        <w:t xml:space="preserve"> </w:t>
      </w:r>
    </w:p>
    <w:p w14:paraId="2DAA1ABB" w14:textId="77777777" w:rsidR="00656ED2" w:rsidRDefault="00656ED2" w:rsidP="00656ED2">
      <w:pPr>
        <w:spacing w:after="0" w:line="240" w:lineRule="auto"/>
      </w:pPr>
    </w:p>
    <w:p w14:paraId="71D0548B" w14:textId="77777777" w:rsidR="003658F8" w:rsidRDefault="003658F8" w:rsidP="00656ED2">
      <w:pPr>
        <w:spacing w:after="0" w:line="240" w:lineRule="auto"/>
      </w:pPr>
      <w:r>
        <w:t>This retreat promises to be filled with:</w:t>
      </w:r>
    </w:p>
    <w:p w14:paraId="604845D1" w14:textId="77777777" w:rsidR="003658F8" w:rsidRPr="00B02EA3" w:rsidRDefault="003658F8" w:rsidP="003658F8">
      <w:pPr>
        <w:pStyle w:val="ListParagraph"/>
        <w:numPr>
          <w:ilvl w:val="0"/>
          <w:numId w:val="4"/>
        </w:numPr>
        <w:spacing w:after="0" w:line="240" w:lineRule="auto"/>
        <w:rPr>
          <w:b/>
          <w:sz w:val="18"/>
          <w:szCs w:val="18"/>
        </w:rPr>
      </w:pPr>
      <w:r w:rsidRPr="00B02EA3">
        <w:rPr>
          <w:b/>
          <w:sz w:val="18"/>
          <w:szCs w:val="18"/>
        </w:rPr>
        <w:t>Speakers and Open Forums on Social Issues, Health &amp; Fitness, Volunteerism in Our Communities and Legal/Financial Q/A</w:t>
      </w:r>
    </w:p>
    <w:p w14:paraId="4FAB3D5D" w14:textId="77777777" w:rsidR="003658F8" w:rsidRPr="00B02EA3" w:rsidRDefault="003658F8" w:rsidP="003658F8">
      <w:pPr>
        <w:pStyle w:val="ListParagraph"/>
        <w:numPr>
          <w:ilvl w:val="0"/>
          <w:numId w:val="4"/>
        </w:numPr>
        <w:spacing w:after="0" w:line="240" w:lineRule="auto"/>
        <w:rPr>
          <w:b/>
          <w:sz w:val="18"/>
          <w:szCs w:val="18"/>
        </w:rPr>
      </w:pPr>
      <w:r w:rsidRPr="00B02EA3">
        <w:rPr>
          <w:b/>
          <w:sz w:val="18"/>
          <w:szCs w:val="18"/>
        </w:rPr>
        <w:t>F</w:t>
      </w:r>
      <w:r w:rsidR="00833CAC">
        <w:rPr>
          <w:b/>
          <w:sz w:val="18"/>
          <w:szCs w:val="18"/>
        </w:rPr>
        <w:t>ive Days and Four Nights of</w:t>
      </w:r>
      <w:r w:rsidRPr="00B02EA3">
        <w:rPr>
          <w:b/>
          <w:sz w:val="18"/>
          <w:szCs w:val="18"/>
        </w:rPr>
        <w:t xml:space="preserve"> Lodging</w:t>
      </w:r>
      <w:r w:rsidR="00833CAC">
        <w:rPr>
          <w:b/>
          <w:sz w:val="18"/>
          <w:szCs w:val="18"/>
        </w:rPr>
        <w:t xml:space="preserve"> &amp; Meals- All-Inclusive (</w:t>
      </w:r>
      <w:r w:rsidR="003E4590" w:rsidRPr="00B02EA3">
        <w:rPr>
          <w:b/>
          <w:sz w:val="18"/>
          <w:szCs w:val="18"/>
        </w:rPr>
        <w:t>Breakfast/Lunch/Dinner</w:t>
      </w:r>
      <w:r w:rsidR="00833CAC">
        <w:rPr>
          <w:b/>
          <w:sz w:val="18"/>
          <w:szCs w:val="18"/>
        </w:rPr>
        <w:t>)</w:t>
      </w:r>
    </w:p>
    <w:p w14:paraId="775DFBD6" w14:textId="77777777" w:rsidR="003E4590" w:rsidRPr="00B02EA3" w:rsidRDefault="003E4590" w:rsidP="003658F8">
      <w:pPr>
        <w:pStyle w:val="ListParagraph"/>
        <w:numPr>
          <w:ilvl w:val="0"/>
          <w:numId w:val="4"/>
        </w:numPr>
        <w:spacing w:after="0" w:line="240" w:lineRule="auto"/>
        <w:rPr>
          <w:b/>
          <w:sz w:val="18"/>
          <w:szCs w:val="18"/>
        </w:rPr>
      </w:pPr>
      <w:r w:rsidRPr="00B02EA3">
        <w:rPr>
          <w:b/>
          <w:sz w:val="18"/>
          <w:szCs w:val="18"/>
        </w:rPr>
        <w:t>Friday Night Meet &amp; Greet/Cocktail Party</w:t>
      </w:r>
    </w:p>
    <w:p w14:paraId="6B9345E3" w14:textId="77777777" w:rsidR="003E4590" w:rsidRPr="00B02EA3" w:rsidRDefault="003E4590" w:rsidP="003658F8">
      <w:pPr>
        <w:pStyle w:val="ListParagraph"/>
        <w:numPr>
          <w:ilvl w:val="0"/>
          <w:numId w:val="4"/>
        </w:numPr>
        <w:spacing w:after="0" w:line="240" w:lineRule="auto"/>
        <w:rPr>
          <w:b/>
          <w:sz w:val="18"/>
          <w:szCs w:val="18"/>
        </w:rPr>
      </w:pPr>
      <w:r w:rsidRPr="00B02EA3">
        <w:rPr>
          <w:b/>
          <w:sz w:val="18"/>
          <w:szCs w:val="18"/>
        </w:rPr>
        <w:t xml:space="preserve">Saturday </w:t>
      </w:r>
      <w:r w:rsidR="00833CAC">
        <w:rPr>
          <w:b/>
          <w:sz w:val="18"/>
          <w:szCs w:val="18"/>
        </w:rPr>
        <w:t>-</w:t>
      </w:r>
      <w:r w:rsidRPr="00B02EA3">
        <w:rPr>
          <w:b/>
          <w:sz w:val="18"/>
          <w:szCs w:val="18"/>
        </w:rPr>
        <w:t>Team Building Activities/Competitions</w:t>
      </w:r>
    </w:p>
    <w:p w14:paraId="0BED0D21" w14:textId="77777777" w:rsidR="003E4590" w:rsidRPr="00B02EA3" w:rsidRDefault="003E4590" w:rsidP="003658F8">
      <w:pPr>
        <w:pStyle w:val="ListParagraph"/>
        <w:numPr>
          <w:ilvl w:val="0"/>
          <w:numId w:val="4"/>
        </w:numPr>
        <w:spacing w:after="0" w:line="240" w:lineRule="auto"/>
        <w:rPr>
          <w:b/>
          <w:sz w:val="18"/>
          <w:szCs w:val="18"/>
        </w:rPr>
      </w:pPr>
      <w:r w:rsidRPr="00B02EA3">
        <w:rPr>
          <w:b/>
          <w:sz w:val="18"/>
          <w:szCs w:val="18"/>
        </w:rPr>
        <w:t>Saturday Evening</w:t>
      </w:r>
      <w:r w:rsidR="00833CAC">
        <w:rPr>
          <w:b/>
          <w:sz w:val="18"/>
          <w:szCs w:val="18"/>
        </w:rPr>
        <w:t>-</w:t>
      </w:r>
      <w:r w:rsidRPr="00B02EA3">
        <w:rPr>
          <w:b/>
          <w:sz w:val="18"/>
          <w:szCs w:val="18"/>
        </w:rPr>
        <w:t xml:space="preserve"> Cookout/Pool Party</w:t>
      </w:r>
    </w:p>
    <w:p w14:paraId="201D619D" w14:textId="77777777" w:rsidR="00022925" w:rsidRPr="00B02EA3" w:rsidRDefault="003E4590" w:rsidP="003658F8">
      <w:pPr>
        <w:pStyle w:val="ListParagraph"/>
        <w:numPr>
          <w:ilvl w:val="0"/>
          <w:numId w:val="4"/>
        </w:numPr>
        <w:spacing w:after="0" w:line="240" w:lineRule="auto"/>
        <w:rPr>
          <w:b/>
          <w:sz w:val="18"/>
          <w:szCs w:val="18"/>
        </w:rPr>
      </w:pPr>
      <w:r w:rsidRPr="00B02EA3">
        <w:rPr>
          <w:b/>
          <w:sz w:val="18"/>
          <w:szCs w:val="18"/>
        </w:rPr>
        <w:t xml:space="preserve">Sunday Spiritual </w:t>
      </w:r>
      <w:r w:rsidR="00022925" w:rsidRPr="00B02EA3">
        <w:rPr>
          <w:b/>
          <w:sz w:val="18"/>
          <w:szCs w:val="18"/>
        </w:rPr>
        <w:t>Nature Experience Time</w:t>
      </w:r>
    </w:p>
    <w:p w14:paraId="22368779" w14:textId="77777777" w:rsidR="00960EA2" w:rsidRPr="00B02EA3" w:rsidRDefault="00022925" w:rsidP="003658F8">
      <w:pPr>
        <w:pStyle w:val="ListParagraph"/>
        <w:numPr>
          <w:ilvl w:val="0"/>
          <w:numId w:val="4"/>
        </w:numPr>
        <w:spacing w:after="0" w:line="240" w:lineRule="auto"/>
        <w:rPr>
          <w:b/>
          <w:sz w:val="18"/>
          <w:szCs w:val="18"/>
        </w:rPr>
      </w:pPr>
      <w:r w:rsidRPr="00B02EA3">
        <w:rPr>
          <w:b/>
          <w:sz w:val="18"/>
          <w:szCs w:val="18"/>
        </w:rPr>
        <w:t xml:space="preserve">Sunday Evening </w:t>
      </w:r>
      <w:r w:rsidR="00741A03" w:rsidRPr="00B02EA3">
        <w:rPr>
          <w:b/>
          <w:sz w:val="18"/>
          <w:szCs w:val="18"/>
        </w:rPr>
        <w:t xml:space="preserve">Semi- Formal </w:t>
      </w:r>
      <w:r w:rsidRPr="00B02EA3">
        <w:rPr>
          <w:b/>
          <w:sz w:val="18"/>
          <w:szCs w:val="18"/>
        </w:rPr>
        <w:t>Farewell</w:t>
      </w:r>
      <w:r w:rsidR="00741A03" w:rsidRPr="00B02EA3">
        <w:rPr>
          <w:b/>
          <w:sz w:val="18"/>
          <w:szCs w:val="18"/>
        </w:rPr>
        <w:t xml:space="preserve"> Dinner</w:t>
      </w:r>
      <w:r w:rsidR="00960EA2" w:rsidRPr="00B02EA3">
        <w:rPr>
          <w:b/>
          <w:sz w:val="18"/>
          <w:szCs w:val="18"/>
        </w:rPr>
        <w:t xml:space="preserve">  </w:t>
      </w:r>
    </w:p>
    <w:p w14:paraId="20F7F2B8" w14:textId="77777777" w:rsidR="00741A03" w:rsidRPr="00B02EA3" w:rsidRDefault="00833CAC" w:rsidP="003658F8">
      <w:pPr>
        <w:pStyle w:val="ListParagraph"/>
        <w:numPr>
          <w:ilvl w:val="0"/>
          <w:numId w:val="4"/>
        </w:num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Additional activities and guest surprises!</w:t>
      </w:r>
    </w:p>
    <w:p w14:paraId="63273470" w14:textId="77777777" w:rsidR="00741A03" w:rsidRDefault="00741A03" w:rsidP="00741A03">
      <w:pPr>
        <w:spacing w:after="0" w:line="240" w:lineRule="auto"/>
      </w:pPr>
    </w:p>
    <w:p w14:paraId="7213A458" w14:textId="77777777" w:rsidR="00741A03" w:rsidRDefault="00741A03" w:rsidP="00741A03">
      <w:pPr>
        <w:spacing w:after="0" w:line="240" w:lineRule="auto"/>
      </w:pPr>
      <w:r>
        <w:t xml:space="preserve">Your sponsorship will be a </w:t>
      </w:r>
      <w:r w:rsidR="00656ED2">
        <w:t xml:space="preserve">welcomed </w:t>
      </w:r>
      <w:r>
        <w:t xml:space="preserve">opportunity to showcase your products or businesses.  </w:t>
      </w:r>
      <w:r w:rsidR="00DB15F1">
        <w:t xml:space="preserve">Your sponsored </w:t>
      </w:r>
      <w:r w:rsidR="0000390B">
        <w:t>products</w:t>
      </w:r>
      <w:r w:rsidR="00DB15F1">
        <w:t xml:space="preserve"> will be beneficial to our guest and at the same time introduce them to some </w:t>
      </w:r>
      <w:r w:rsidR="00656ED2">
        <w:t>items they may not necessarily be familiar with.  Whether it pertains to health and wellness or personal lifestyle; we are quite sure</w:t>
      </w:r>
      <w:r w:rsidR="00DB15F1">
        <w:t xml:space="preserve"> this will </w:t>
      </w:r>
      <w:r w:rsidR="00597BEC">
        <w:t xml:space="preserve">be a great fit to </w:t>
      </w:r>
      <w:r w:rsidR="00597BEC">
        <w:lastRenderedPageBreak/>
        <w:t xml:space="preserve">market your </w:t>
      </w:r>
      <w:r w:rsidR="00656ED2">
        <w:t xml:space="preserve">products by </w:t>
      </w:r>
      <w:r w:rsidR="00597BEC">
        <w:t>letting us promote</w:t>
      </w:r>
      <w:r w:rsidR="00656ED2">
        <w:t xml:space="preserve"> them through using our varied advertising opportunities. W</w:t>
      </w:r>
      <w:r>
        <w:t xml:space="preserve">e welcome your sponsorship in any of the sponsorship packages listed on </w:t>
      </w:r>
      <w:hyperlink r:id="rId10" w:history="1">
        <w:r w:rsidR="0000390B" w:rsidRPr="00DC2AEE">
          <w:rPr>
            <w:rStyle w:val="Hyperlink"/>
          </w:rPr>
          <w:t>www.sponsormyevent.com/resilient-renewed-free-male-retreat-2016-fort-worth</w:t>
        </w:r>
      </w:hyperlink>
      <w:r w:rsidR="0000390B">
        <w:t xml:space="preserve"> </w:t>
      </w:r>
      <w:r>
        <w:t xml:space="preserve">  Please feel free </w:t>
      </w:r>
      <w:r w:rsidR="00D71225">
        <w:t xml:space="preserve">to </w:t>
      </w:r>
      <w:r>
        <w:t xml:space="preserve">contact us at your </w:t>
      </w:r>
      <w:r w:rsidR="00B02EA3">
        <w:t>convenience</w:t>
      </w:r>
      <w:r>
        <w:t xml:space="preserve"> if there are any other questions or concerns.</w:t>
      </w:r>
    </w:p>
    <w:p w14:paraId="7694C73D" w14:textId="77777777" w:rsidR="00741A03" w:rsidRDefault="00741A03" w:rsidP="00741A03">
      <w:pPr>
        <w:spacing w:after="0" w:line="240" w:lineRule="auto"/>
      </w:pPr>
    </w:p>
    <w:p w14:paraId="44AC785B" w14:textId="77777777" w:rsidR="008562A8" w:rsidRDefault="008562A8" w:rsidP="00741A03">
      <w:pPr>
        <w:spacing w:after="0" w:line="240" w:lineRule="auto"/>
      </w:pPr>
    </w:p>
    <w:p w14:paraId="27920504" w14:textId="77777777" w:rsidR="008562A8" w:rsidRDefault="008562A8" w:rsidP="00741A03">
      <w:pPr>
        <w:spacing w:after="0" w:line="240" w:lineRule="auto"/>
      </w:pPr>
    </w:p>
    <w:p w14:paraId="27D728A5" w14:textId="77777777" w:rsidR="008562A8" w:rsidRDefault="008562A8" w:rsidP="00741A03">
      <w:pPr>
        <w:spacing w:after="0" w:line="240" w:lineRule="auto"/>
      </w:pPr>
    </w:p>
    <w:p w14:paraId="043F12A5" w14:textId="77777777" w:rsidR="00741A03" w:rsidRDefault="00741A03" w:rsidP="00741A03">
      <w:pPr>
        <w:spacing w:after="0" w:line="240" w:lineRule="auto"/>
      </w:pPr>
      <w:r>
        <w:t>Looking forw</w:t>
      </w:r>
      <w:r w:rsidR="00B02EA3">
        <w:t>ard</w:t>
      </w:r>
      <w:r>
        <w:t xml:space="preserve"> in hearing from you soon,</w:t>
      </w:r>
    </w:p>
    <w:p w14:paraId="02BAE91C" w14:textId="77777777" w:rsidR="00973EA0" w:rsidRDefault="00973EA0" w:rsidP="00741A03">
      <w:pPr>
        <w:spacing w:after="0" w:line="240" w:lineRule="auto"/>
      </w:pPr>
    </w:p>
    <w:p w14:paraId="578D8E3E" w14:textId="77777777" w:rsidR="00973EA0" w:rsidRDefault="00973EA0" w:rsidP="00741A03">
      <w:pPr>
        <w:spacing w:after="0" w:line="240" w:lineRule="auto"/>
      </w:pPr>
    </w:p>
    <w:p w14:paraId="6C96CDC5" w14:textId="77777777" w:rsidR="0083302F" w:rsidRDefault="0083302F" w:rsidP="00741A03">
      <w:pPr>
        <w:spacing w:after="0" w:line="240" w:lineRule="auto"/>
      </w:pPr>
    </w:p>
    <w:p w14:paraId="7060E8F6" w14:textId="77777777" w:rsidR="00B02EA3" w:rsidRDefault="00B02EA3" w:rsidP="00741A03">
      <w:pPr>
        <w:spacing w:after="0" w:line="240" w:lineRule="auto"/>
      </w:pPr>
      <w:r>
        <w:t>Mr. Ricki Walker, Creative Director</w:t>
      </w:r>
    </w:p>
    <w:p w14:paraId="50D622DF" w14:textId="77777777" w:rsidR="00656ED2" w:rsidRDefault="00656ED2" w:rsidP="00741A03">
      <w:pPr>
        <w:spacing w:after="0" w:line="240" w:lineRule="auto"/>
      </w:pPr>
      <w:r>
        <w:t xml:space="preserve">Mr. Graylynn </w:t>
      </w:r>
      <w:r w:rsidR="00A07F5D">
        <w:t>Viltz,</w:t>
      </w:r>
      <w:r>
        <w:t xml:space="preserve"> </w:t>
      </w:r>
      <w:r w:rsidR="00A07F5D">
        <w:t>Assist</w:t>
      </w:r>
      <w:r>
        <w:t>. Director</w:t>
      </w:r>
    </w:p>
    <w:p w14:paraId="4204A871" w14:textId="77777777" w:rsidR="00B02EA3" w:rsidRDefault="00B02EA3" w:rsidP="00741A03">
      <w:pPr>
        <w:spacing w:after="0" w:line="240" w:lineRule="auto"/>
      </w:pPr>
    </w:p>
    <w:p w14:paraId="47BED250" w14:textId="77777777" w:rsidR="00B02EA3" w:rsidRDefault="00B02EA3" w:rsidP="00741A03">
      <w:pPr>
        <w:spacing w:after="0" w:line="240" w:lineRule="auto"/>
      </w:pPr>
    </w:p>
    <w:p w14:paraId="7E972A0A" w14:textId="364D7642" w:rsidR="00741A03" w:rsidRDefault="002A7DB6" w:rsidP="00741A03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73781A6" wp14:editId="572EB7C9">
                <wp:simplePos x="0" y="0"/>
                <wp:positionH relativeFrom="page">
                  <wp:posOffset>1539240</wp:posOffset>
                </wp:positionH>
                <wp:positionV relativeFrom="page">
                  <wp:posOffset>9300845</wp:posOffset>
                </wp:positionV>
                <wp:extent cx="4434840" cy="197485"/>
                <wp:effectExtent l="0" t="0" r="3810" b="12065"/>
                <wp:wrapNone/>
                <wp:docPr id="11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484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79A00" w14:textId="77777777" w:rsidR="00D43C7D" w:rsidRDefault="00AD00F7" w:rsidP="00762C7F">
                            <w:pPr>
                              <w:pStyle w:val="Address"/>
                            </w:pPr>
                            <w:hyperlink r:id="rId11" w:history="1">
                              <w:r w:rsidR="00D71225" w:rsidRPr="00D64C94">
                                <w:rPr>
                                  <w:rStyle w:val="Hyperlink"/>
                                </w:rPr>
                                <w:t>Eventsaftdarkmsociety@gmail.com</w:t>
                              </w:r>
                            </w:hyperlink>
                            <w:r w:rsidR="00D71225">
                              <w:rPr>
                                <w:rStyle w:val="AddressChar"/>
                              </w:rPr>
                              <w:t xml:space="preserve">                 </w:t>
                            </w:r>
                            <w:r w:rsidR="00762C7F">
                              <w:rPr>
                                <w:rStyle w:val="AddressChar"/>
                              </w:rPr>
                              <w:t>972.369.6257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3781A6" id="_x0000_t202" coordsize="21600,21600" o:spt="202" path="m,l,21600r21600,l21600,xe">
                <v:stroke joinstyle="miter"/>
                <v:path gradientshapeok="t" o:connecttype="rect"/>
              </v:shapetype>
              <v:shape id="Text Box 641" o:spid="_x0000_s1029" type="#_x0000_t202" style="position:absolute;margin-left:121.2pt;margin-top:732.35pt;width:349.2pt;height:15.5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" filled="f" stroked="f">
                <v:textbox inset="0,0,0,0">
                  <w:txbxContent>
                    <w:p w14:paraId="1FB79A00" w14:textId="77777777" w:rsidR="00D43C7D" w:rsidRDefault="00AD00F7" w:rsidP="00762C7F">
                      <w:pPr>
                        <w:pStyle w:val="Address"/>
                      </w:pPr>
                      <w:hyperlink r:id="rId12" w:history="1">
                        <w:r w:rsidR="00D71225" w:rsidRPr="00D64C94">
                          <w:rPr>
                            <w:rStyle w:val="Hyperlink"/>
                          </w:rPr>
                          <w:t>Eventsaftdarkmsociety@gmail.com</w:t>
                        </w:r>
                      </w:hyperlink>
                      <w:r w:rsidR="00D71225">
                        <w:rPr>
                          <w:rStyle w:val="AddressChar"/>
                        </w:rPr>
                        <w:t xml:space="preserve">                 </w:t>
                      </w:r>
                      <w:r w:rsidR="00762C7F">
                        <w:rPr>
                          <w:rStyle w:val="AddressChar"/>
                        </w:rPr>
                        <w:t>972.369.6257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834BFD1" w14:textId="77777777" w:rsidR="00960EA2" w:rsidRPr="00960EA2" w:rsidRDefault="00960EA2" w:rsidP="00960EA2"/>
    <w:p w14:paraId="6AAF63E7" w14:textId="77777777" w:rsidR="00960EA2" w:rsidRPr="00960EA2" w:rsidRDefault="00960EA2" w:rsidP="00960EA2">
      <w:r w:rsidRPr="00960EA2">
        <w:t> </w:t>
      </w:r>
    </w:p>
    <w:p w14:paraId="659890D9" w14:textId="653DFB1F" w:rsidR="00D71225" w:rsidRDefault="002A7DB6" w:rsidP="00730039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177591FA" wp14:editId="5479F1CC">
                <wp:simplePos x="0" y="0"/>
                <wp:positionH relativeFrom="page">
                  <wp:posOffset>1106170</wp:posOffset>
                </wp:positionH>
                <wp:positionV relativeFrom="page">
                  <wp:posOffset>8156575</wp:posOffset>
                </wp:positionV>
                <wp:extent cx="6011545" cy="926465"/>
                <wp:effectExtent l="0" t="0" r="8255" b="6985"/>
                <wp:wrapNone/>
                <wp:docPr id="8" name="Freeform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1545" cy="926465"/>
                        </a:xfrm>
                        <a:custGeom>
                          <a:avLst/>
                          <a:gdLst>
                            <a:gd name="T0" fmla="*/ 16590 w 16590"/>
                            <a:gd name="T1" fmla="*/ 174 h 2612"/>
                            <a:gd name="T2" fmla="*/ 16054 w 16590"/>
                            <a:gd name="T3" fmla="*/ 664 h 2612"/>
                            <a:gd name="T4" fmla="*/ 15336 w 16590"/>
                            <a:gd name="T5" fmla="*/ 1100 h 2612"/>
                            <a:gd name="T6" fmla="*/ 14462 w 16590"/>
                            <a:gd name="T7" fmla="*/ 1480 h 2612"/>
                            <a:gd name="T8" fmla="*/ 13457 w 16590"/>
                            <a:gd name="T9" fmla="*/ 1804 h 2612"/>
                            <a:gd name="T10" fmla="*/ 12343 w 16590"/>
                            <a:gd name="T11" fmla="*/ 2074 h 2612"/>
                            <a:gd name="T12" fmla="*/ 11146 w 16590"/>
                            <a:gd name="T13" fmla="*/ 2288 h 2612"/>
                            <a:gd name="T14" fmla="*/ 9892 w 16590"/>
                            <a:gd name="T15" fmla="*/ 2448 h 2612"/>
                            <a:gd name="T16" fmla="*/ 8602 w 16590"/>
                            <a:gd name="T17" fmla="*/ 2554 h 2612"/>
                            <a:gd name="T18" fmla="*/ 7303 w 16590"/>
                            <a:gd name="T19" fmla="*/ 2606 h 2612"/>
                            <a:gd name="T20" fmla="*/ 6019 w 16590"/>
                            <a:gd name="T21" fmla="*/ 2605 h 2612"/>
                            <a:gd name="T22" fmla="*/ 4774 w 16590"/>
                            <a:gd name="T23" fmla="*/ 2550 h 2612"/>
                            <a:gd name="T24" fmla="*/ 3594 w 16590"/>
                            <a:gd name="T25" fmla="*/ 2442 h 2612"/>
                            <a:gd name="T26" fmla="*/ 2501 w 16590"/>
                            <a:gd name="T27" fmla="*/ 2282 h 2612"/>
                            <a:gd name="T28" fmla="*/ 1522 w 16590"/>
                            <a:gd name="T29" fmla="*/ 2069 h 2612"/>
                            <a:gd name="T30" fmla="*/ 680 w 16590"/>
                            <a:gd name="T31" fmla="*/ 1804 h 2612"/>
                            <a:gd name="T32" fmla="*/ 0 w 16590"/>
                            <a:gd name="T33" fmla="*/ 1487 h 2612"/>
                            <a:gd name="T34" fmla="*/ 328 w 16590"/>
                            <a:gd name="T35" fmla="*/ 1576 h 2612"/>
                            <a:gd name="T36" fmla="*/ 1109 w 16590"/>
                            <a:gd name="T37" fmla="*/ 1851 h 2612"/>
                            <a:gd name="T38" fmla="*/ 2038 w 16590"/>
                            <a:gd name="T39" fmla="*/ 2074 h 2612"/>
                            <a:gd name="T40" fmla="*/ 3090 w 16590"/>
                            <a:gd name="T41" fmla="*/ 2246 h 2612"/>
                            <a:gd name="T42" fmla="*/ 4241 w 16590"/>
                            <a:gd name="T43" fmla="*/ 2368 h 2612"/>
                            <a:gd name="T44" fmla="*/ 5464 w 16590"/>
                            <a:gd name="T45" fmla="*/ 2439 h 2612"/>
                            <a:gd name="T46" fmla="*/ 6738 w 16590"/>
                            <a:gd name="T47" fmla="*/ 2458 h 2612"/>
                            <a:gd name="T48" fmla="*/ 8035 w 16590"/>
                            <a:gd name="T49" fmla="*/ 2425 h 2612"/>
                            <a:gd name="T50" fmla="*/ 9333 w 16590"/>
                            <a:gd name="T51" fmla="*/ 2338 h 2612"/>
                            <a:gd name="T52" fmla="*/ 10606 w 16590"/>
                            <a:gd name="T53" fmla="*/ 2201 h 2612"/>
                            <a:gd name="T54" fmla="*/ 11831 w 16590"/>
                            <a:gd name="T55" fmla="*/ 2009 h 2612"/>
                            <a:gd name="T56" fmla="*/ 12982 w 16590"/>
                            <a:gd name="T57" fmla="*/ 1765 h 2612"/>
                            <a:gd name="T58" fmla="*/ 14034 w 16590"/>
                            <a:gd name="T59" fmla="*/ 1467 h 2612"/>
                            <a:gd name="T60" fmla="*/ 14963 w 16590"/>
                            <a:gd name="T61" fmla="*/ 1116 h 2612"/>
                            <a:gd name="T62" fmla="*/ 15746 w 16590"/>
                            <a:gd name="T63" fmla="*/ 710 h 2612"/>
                            <a:gd name="T64" fmla="*/ 16357 w 16590"/>
                            <a:gd name="T65" fmla="*/ 251 h 26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6590" h="2612">
                              <a:moveTo>
                                <a:pt x="16590" y="0"/>
                              </a:moveTo>
                              <a:lnTo>
                                <a:pt x="16590" y="174"/>
                              </a:lnTo>
                              <a:lnTo>
                                <a:pt x="16346" y="426"/>
                              </a:lnTo>
                              <a:lnTo>
                                <a:pt x="16054" y="664"/>
                              </a:lnTo>
                              <a:lnTo>
                                <a:pt x="15716" y="889"/>
                              </a:lnTo>
                              <a:lnTo>
                                <a:pt x="15336" y="1100"/>
                              </a:lnTo>
                              <a:lnTo>
                                <a:pt x="14918" y="1297"/>
                              </a:lnTo>
                              <a:lnTo>
                                <a:pt x="14462" y="1480"/>
                              </a:lnTo>
                              <a:lnTo>
                                <a:pt x="13975" y="1649"/>
                              </a:lnTo>
                              <a:lnTo>
                                <a:pt x="13457" y="1804"/>
                              </a:lnTo>
                              <a:lnTo>
                                <a:pt x="12912" y="1945"/>
                              </a:lnTo>
                              <a:lnTo>
                                <a:pt x="12343" y="2074"/>
                              </a:lnTo>
                              <a:lnTo>
                                <a:pt x="11754" y="2187"/>
                              </a:lnTo>
                              <a:lnTo>
                                <a:pt x="11146" y="2288"/>
                              </a:lnTo>
                              <a:lnTo>
                                <a:pt x="10524" y="2375"/>
                              </a:lnTo>
                              <a:lnTo>
                                <a:pt x="9892" y="2448"/>
                              </a:lnTo>
                              <a:lnTo>
                                <a:pt x="9249" y="2508"/>
                              </a:lnTo>
                              <a:lnTo>
                                <a:pt x="8602" y="2554"/>
                              </a:lnTo>
                              <a:lnTo>
                                <a:pt x="7952" y="2587"/>
                              </a:lnTo>
                              <a:lnTo>
                                <a:pt x="7303" y="2606"/>
                              </a:lnTo>
                              <a:lnTo>
                                <a:pt x="6658" y="2612"/>
                              </a:lnTo>
                              <a:lnTo>
                                <a:pt x="6019" y="2605"/>
                              </a:lnTo>
                              <a:lnTo>
                                <a:pt x="5390" y="2584"/>
                              </a:lnTo>
                              <a:lnTo>
                                <a:pt x="4774" y="2550"/>
                              </a:lnTo>
                              <a:lnTo>
                                <a:pt x="4174" y="2503"/>
                              </a:lnTo>
                              <a:lnTo>
                                <a:pt x="3594" y="2442"/>
                              </a:lnTo>
                              <a:lnTo>
                                <a:pt x="3035" y="2368"/>
                              </a:lnTo>
                              <a:lnTo>
                                <a:pt x="2501" y="2282"/>
                              </a:lnTo>
                              <a:lnTo>
                                <a:pt x="1996" y="2182"/>
                              </a:lnTo>
                              <a:lnTo>
                                <a:pt x="1522" y="2069"/>
                              </a:lnTo>
                              <a:lnTo>
                                <a:pt x="1082" y="1943"/>
                              </a:lnTo>
                              <a:lnTo>
                                <a:pt x="680" y="1804"/>
                              </a:lnTo>
                              <a:lnTo>
                                <a:pt x="318" y="1652"/>
                              </a:lnTo>
                              <a:lnTo>
                                <a:pt x="0" y="1487"/>
                              </a:lnTo>
                              <a:lnTo>
                                <a:pt x="0" y="1420"/>
                              </a:lnTo>
                              <a:lnTo>
                                <a:pt x="328" y="1576"/>
                              </a:lnTo>
                              <a:lnTo>
                                <a:pt x="699" y="1719"/>
                              </a:lnTo>
                              <a:lnTo>
                                <a:pt x="1109" y="1851"/>
                              </a:lnTo>
                              <a:lnTo>
                                <a:pt x="1557" y="1968"/>
                              </a:lnTo>
                              <a:lnTo>
                                <a:pt x="2038" y="2074"/>
                              </a:lnTo>
                              <a:lnTo>
                                <a:pt x="2551" y="2167"/>
                              </a:lnTo>
                              <a:lnTo>
                                <a:pt x="3090" y="2246"/>
                              </a:lnTo>
                              <a:lnTo>
                                <a:pt x="3655" y="2314"/>
                              </a:lnTo>
                              <a:lnTo>
                                <a:pt x="4241" y="2368"/>
                              </a:lnTo>
                              <a:lnTo>
                                <a:pt x="4844" y="2410"/>
                              </a:lnTo>
                              <a:lnTo>
                                <a:pt x="5464" y="2439"/>
                              </a:lnTo>
                              <a:lnTo>
                                <a:pt x="6096" y="2455"/>
                              </a:lnTo>
                              <a:lnTo>
                                <a:pt x="6738" y="2458"/>
                              </a:lnTo>
                              <a:lnTo>
                                <a:pt x="7385" y="2447"/>
                              </a:lnTo>
                              <a:lnTo>
                                <a:pt x="8035" y="2425"/>
                              </a:lnTo>
                              <a:lnTo>
                                <a:pt x="8686" y="2388"/>
                              </a:lnTo>
                              <a:lnTo>
                                <a:pt x="9333" y="2338"/>
                              </a:lnTo>
                              <a:lnTo>
                                <a:pt x="9974" y="2276"/>
                              </a:lnTo>
                              <a:lnTo>
                                <a:pt x="10606" y="2201"/>
                              </a:lnTo>
                              <a:lnTo>
                                <a:pt x="11226" y="2111"/>
                              </a:lnTo>
                              <a:lnTo>
                                <a:pt x="11831" y="2009"/>
                              </a:lnTo>
                              <a:lnTo>
                                <a:pt x="12417" y="1893"/>
                              </a:lnTo>
                              <a:lnTo>
                                <a:pt x="12982" y="1765"/>
                              </a:lnTo>
                              <a:lnTo>
                                <a:pt x="13521" y="1623"/>
                              </a:lnTo>
                              <a:lnTo>
                                <a:pt x="14034" y="1467"/>
                              </a:lnTo>
                              <a:lnTo>
                                <a:pt x="14515" y="1299"/>
                              </a:lnTo>
                              <a:lnTo>
                                <a:pt x="14963" y="1116"/>
                              </a:lnTo>
                              <a:lnTo>
                                <a:pt x="15375" y="919"/>
                              </a:lnTo>
                              <a:lnTo>
                                <a:pt x="15746" y="710"/>
                              </a:lnTo>
                              <a:lnTo>
                                <a:pt x="16075" y="487"/>
                              </a:lnTo>
                              <a:lnTo>
                                <a:pt x="16357" y="251"/>
                              </a:lnTo>
                              <a:lnTo>
                                <a:pt x="16590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9CB084">
                                <a:lumMod val="100000"/>
                                <a:lumOff val="0"/>
                                <a:gamma/>
                                <a:tint val="11765"/>
                                <a:invGamma/>
                              </a:srgbClr>
                            </a:gs>
                            <a:gs pos="50000">
                              <a:srgbClr val="9CB084">
                                <a:lumMod val="100000"/>
                                <a:lumOff val="0"/>
                                <a:alpha val="75000"/>
                              </a:srgbClr>
                            </a:gs>
                            <a:gs pos="100000">
                              <a:srgbClr val="9CB084">
                                <a:lumMod val="100000"/>
                                <a:lumOff val="0"/>
                                <a:gamma/>
                                <a:tint val="11765"/>
                                <a:invGamma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3804F" id="Freeform 418" o:spid="_x0000_s1026" style="position:absolute;margin-left:87.1pt;margin-top:642.25pt;width:473.35pt;height:72.9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590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" o:allowincell="f" path="m16590,r,174l16346,426r-292,238l15716,889r-380,211l14918,1297r-456,183l13975,1649r-518,155l12912,1945r-569,129l11754,2187r-608,101l10524,2375r-632,73l9249,2508r-647,46l7952,2587r-649,19l6658,2612r-639,-7l5390,2584r-616,-34l4174,2503r-580,-61l3035,2368r-534,-86l1996,2182,1522,2069,1082,1943,680,1804,318,1652,,1487r,-67l328,1576r371,143l1109,1851r448,117l2038,2074r513,93l3090,2246r565,68l4241,2368r603,42l5464,2439r632,16l6738,2458r647,-11l8035,2425r651,-37l9333,2338r641,-62l10606,2201r620,-90l11831,2009r586,-116l12982,1765r539,-142l14034,1467r481,-168l14963,1116r412,-197l15746,710r329,-223l16357,251,16590,xe" fillcolor="#f3f6f1" stroked="f">
                <v:fill color2="#9cb084" o:opacity2=".75" rotate="t" angle="90" focus="50%" type="gradient"/>
                <v:path arrowok="t" o:connecttype="custom" o:connectlocs="6011545,61717;5817320,235518;5557146,390165;5240444,524950;4876273,639871;4472604,735639;4038860,811544;3584461,868295;3117017,905893;2646312,924337;2181042,923982;1729905,904474;1302320,866167;906261,809415;551511,733865;246404,639871;0,527432;118854,559000;401857,656542;738489,735639;1119691,796646;1536767,839919;1979933,865103;2441579,871842;2911559,860137;3381902,829278;3843185,780685;4287076,712584;4704152,626038;5085354,520338;5421986,395840;5705714,251834;5927115,89029" o:connectangles="0,0,0,0,0,0,0,0,0,0,0,0,0,0,0,0,0,0,0,0,0,0,0,0,0,0,0,0,0,0,0,0,0"/>
                <w10:wrap anchorx="page" anchory="page"/>
              </v:shape>
            </w:pict>
          </mc:Fallback>
        </mc:AlternateContent>
      </w:r>
    </w:p>
    <w:p w14:paraId="28F9BF4F" w14:textId="77777777" w:rsidR="005F70E4" w:rsidRPr="00D71225" w:rsidRDefault="00D71225" w:rsidP="00D71225">
      <w:pPr>
        <w:tabs>
          <w:tab w:val="left" w:pos="4776"/>
        </w:tabs>
      </w:pPr>
      <w:r>
        <w:tab/>
      </w:r>
    </w:p>
    <w:sectPr w:rsidR="005F70E4" w:rsidRPr="00D71225" w:rsidSect="00B11E1C">
      <w:headerReference w:type="default" r:id="rId13"/>
      <w:pgSz w:w="12240" w:h="15840" w:code="1"/>
      <w:pgMar w:top="2880" w:right="864" w:bottom="2880" w:left="864" w:header="0" w:footer="2016" w:gutter="0"/>
      <w:pgBorders w:offsetFrom="page">
        <w:top w:val="single" w:sz="4" w:space="24" w:color="FFFFFF"/>
        <w:left w:val="single" w:sz="4" w:space="24" w:color="FFFFFF"/>
        <w:bottom w:val="single" w:sz="4" w:space="24" w:color="FFFFFF"/>
        <w:right w:val="single" w:sz="4" w:space="24" w:color="FFFFF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BE1033" w14:textId="77777777" w:rsidR="002A7DB6" w:rsidRDefault="002A7DB6" w:rsidP="00B02EA3">
      <w:pPr>
        <w:spacing w:after="0" w:line="240" w:lineRule="auto"/>
      </w:pPr>
      <w:r>
        <w:separator/>
      </w:r>
    </w:p>
  </w:endnote>
  <w:endnote w:type="continuationSeparator" w:id="0">
    <w:p w14:paraId="5C591AA4" w14:textId="77777777" w:rsidR="002A7DB6" w:rsidRDefault="002A7DB6" w:rsidP="00B02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5EFF78" w14:textId="77777777" w:rsidR="002A7DB6" w:rsidRDefault="002A7DB6" w:rsidP="00B02EA3">
      <w:pPr>
        <w:spacing w:after="0" w:line="240" w:lineRule="auto"/>
      </w:pPr>
      <w:r>
        <w:separator/>
      </w:r>
    </w:p>
  </w:footnote>
  <w:footnote w:type="continuationSeparator" w:id="0">
    <w:p w14:paraId="3CEA8A72" w14:textId="77777777" w:rsidR="002A7DB6" w:rsidRDefault="002A7DB6" w:rsidP="00B02E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776A97" w14:textId="77777777" w:rsidR="00B11E1C" w:rsidRDefault="00B11E1C">
    <w:pPr>
      <w:pStyle w:val="Header"/>
    </w:pPr>
  </w:p>
  <w:p w14:paraId="1240EFCF" w14:textId="6AF02A10" w:rsidR="00B02EA3" w:rsidRDefault="002A7DB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4D5833" wp14:editId="7508BAB8">
          <wp:simplePos x="0" y="0"/>
          <wp:positionH relativeFrom="column">
            <wp:posOffset>2403475</wp:posOffset>
          </wp:positionH>
          <wp:positionV relativeFrom="paragraph">
            <wp:posOffset>193040</wp:posOffset>
          </wp:positionV>
          <wp:extent cx="2024380" cy="1455420"/>
          <wp:effectExtent l="0" t="0" r="0" b="0"/>
          <wp:wrapTight wrapText="bothSides">
            <wp:wrapPolygon edited="0">
              <wp:start x="0" y="0"/>
              <wp:lineTo x="0" y="21204"/>
              <wp:lineTo x="21343" y="21204"/>
              <wp:lineTo x="21343" y="0"/>
              <wp:lineTo x="0" y="0"/>
            </wp:wrapPolygon>
          </wp:wrapTight>
          <wp:docPr id="3" name="Picture 3" descr="updated eadm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pdated eadm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4380" cy="1455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583D868D" wp14:editId="1D12620C">
          <wp:simplePos x="0" y="0"/>
          <wp:positionH relativeFrom="column">
            <wp:posOffset>-218440</wp:posOffset>
          </wp:positionH>
          <wp:positionV relativeFrom="paragraph">
            <wp:posOffset>132715</wp:posOffset>
          </wp:positionV>
          <wp:extent cx="1383030" cy="1296670"/>
          <wp:effectExtent l="0" t="0" r="7620" b="0"/>
          <wp:wrapThrough wrapText="bothSides">
            <wp:wrapPolygon edited="0">
              <wp:start x="0" y="0"/>
              <wp:lineTo x="0" y="21262"/>
              <wp:lineTo x="21421" y="21262"/>
              <wp:lineTo x="21421" y="0"/>
              <wp:lineTo x="0" y="0"/>
            </wp:wrapPolygon>
          </wp:wrapThrough>
          <wp:docPr id="1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030" cy="1296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11E1C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86D4E"/>
    <w:multiLevelType w:val="multilevel"/>
    <w:tmpl w:val="41AAA2B8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ADD6CFF"/>
    <w:multiLevelType w:val="hybridMultilevel"/>
    <w:tmpl w:val="7250C7E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0813A3E"/>
    <w:multiLevelType w:val="multilevel"/>
    <w:tmpl w:val="41AAA2B8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52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960" w:hanging="360"/>
      </w:pPr>
      <w:rPr>
        <w:rFonts w:ascii="Symbol" w:hAnsi="Symbol" w:hint="default"/>
      </w:rPr>
    </w:lvl>
  </w:abstractNum>
  <w:abstractNum w:abstractNumId="3" w15:restartNumberingAfterBreak="0">
    <w:nsid w:val="474A2FC9"/>
    <w:multiLevelType w:val="hybridMultilevel"/>
    <w:tmpl w:val="D4705C7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2E2D90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20"/>
  <w:drawingGridHorizontalSpacing w:val="100"/>
  <w:displayHorizontalDrawingGridEvery w:val="2"/>
  <w:displayVerticalDrawingGridEvery w:val="2"/>
  <w:characterSpacingControl w:val="doNotCompress"/>
  <w:savePreviewPicture/>
  <w:hdrShapeDefaults>
    <o:shapedefaults v:ext="edit" spidmax="2052" fill="f" fillcolor="white" stroke="f">
      <v:fill color="white" on="f"/>
      <v:stroke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DB6"/>
    <w:rsid w:val="0000390B"/>
    <w:rsid w:val="00022925"/>
    <w:rsid w:val="000728E7"/>
    <w:rsid w:val="00076338"/>
    <w:rsid w:val="000975A8"/>
    <w:rsid w:val="000D247E"/>
    <w:rsid w:val="00102794"/>
    <w:rsid w:val="00123681"/>
    <w:rsid w:val="0014000A"/>
    <w:rsid w:val="00143DBB"/>
    <w:rsid w:val="00194B1B"/>
    <w:rsid w:val="001A65DE"/>
    <w:rsid w:val="001B326D"/>
    <w:rsid w:val="001F3161"/>
    <w:rsid w:val="00257225"/>
    <w:rsid w:val="00281EC1"/>
    <w:rsid w:val="00296C02"/>
    <w:rsid w:val="00297577"/>
    <w:rsid w:val="002A22E2"/>
    <w:rsid w:val="002A7DB6"/>
    <w:rsid w:val="003111A7"/>
    <w:rsid w:val="00345BFB"/>
    <w:rsid w:val="00356D45"/>
    <w:rsid w:val="003658F8"/>
    <w:rsid w:val="00394968"/>
    <w:rsid w:val="003B7DE5"/>
    <w:rsid w:val="003E4590"/>
    <w:rsid w:val="003E6D0C"/>
    <w:rsid w:val="0041155F"/>
    <w:rsid w:val="00491486"/>
    <w:rsid w:val="00493D18"/>
    <w:rsid w:val="004A339A"/>
    <w:rsid w:val="004A577E"/>
    <w:rsid w:val="004B15C5"/>
    <w:rsid w:val="00551461"/>
    <w:rsid w:val="005922E7"/>
    <w:rsid w:val="00597BEC"/>
    <w:rsid w:val="005A5FE1"/>
    <w:rsid w:val="005A623A"/>
    <w:rsid w:val="005F70E4"/>
    <w:rsid w:val="00606D3B"/>
    <w:rsid w:val="00622841"/>
    <w:rsid w:val="00635A33"/>
    <w:rsid w:val="00656ED2"/>
    <w:rsid w:val="006726A4"/>
    <w:rsid w:val="0068524F"/>
    <w:rsid w:val="006A6DF8"/>
    <w:rsid w:val="006B5FC2"/>
    <w:rsid w:val="006D353C"/>
    <w:rsid w:val="006D5D42"/>
    <w:rsid w:val="00730039"/>
    <w:rsid w:val="00741A03"/>
    <w:rsid w:val="00762C7F"/>
    <w:rsid w:val="0079035C"/>
    <w:rsid w:val="007C1263"/>
    <w:rsid w:val="007C26B0"/>
    <w:rsid w:val="007D47F1"/>
    <w:rsid w:val="0083302F"/>
    <w:rsid w:val="00833CAC"/>
    <w:rsid w:val="008562A8"/>
    <w:rsid w:val="00864E82"/>
    <w:rsid w:val="008A28E6"/>
    <w:rsid w:val="008E2272"/>
    <w:rsid w:val="008F6500"/>
    <w:rsid w:val="0090202B"/>
    <w:rsid w:val="00904EDB"/>
    <w:rsid w:val="0093614F"/>
    <w:rsid w:val="00960EA2"/>
    <w:rsid w:val="009646BF"/>
    <w:rsid w:val="00973EA0"/>
    <w:rsid w:val="009C1BA0"/>
    <w:rsid w:val="009E26F1"/>
    <w:rsid w:val="009E2FFA"/>
    <w:rsid w:val="009F3944"/>
    <w:rsid w:val="00A07F5D"/>
    <w:rsid w:val="00A33E40"/>
    <w:rsid w:val="00A40998"/>
    <w:rsid w:val="00A60CFA"/>
    <w:rsid w:val="00A8125D"/>
    <w:rsid w:val="00A96A14"/>
    <w:rsid w:val="00AB004C"/>
    <w:rsid w:val="00AD00F7"/>
    <w:rsid w:val="00AF1FCF"/>
    <w:rsid w:val="00AF310E"/>
    <w:rsid w:val="00B024DE"/>
    <w:rsid w:val="00B02EA3"/>
    <w:rsid w:val="00B11E1C"/>
    <w:rsid w:val="00B73C1F"/>
    <w:rsid w:val="00B91C26"/>
    <w:rsid w:val="00B9719A"/>
    <w:rsid w:val="00BA09E9"/>
    <w:rsid w:val="00BE3DFE"/>
    <w:rsid w:val="00C07CDA"/>
    <w:rsid w:val="00C1319A"/>
    <w:rsid w:val="00C177AA"/>
    <w:rsid w:val="00C54EA0"/>
    <w:rsid w:val="00CB1D3D"/>
    <w:rsid w:val="00D11190"/>
    <w:rsid w:val="00D14B68"/>
    <w:rsid w:val="00D43C7D"/>
    <w:rsid w:val="00D61764"/>
    <w:rsid w:val="00D63306"/>
    <w:rsid w:val="00D71225"/>
    <w:rsid w:val="00DB15F1"/>
    <w:rsid w:val="00DB5E9D"/>
    <w:rsid w:val="00E65CBA"/>
    <w:rsid w:val="00E86607"/>
    <w:rsid w:val="00ED1153"/>
    <w:rsid w:val="00EE7602"/>
    <w:rsid w:val="00F158C8"/>
    <w:rsid w:val="00F2097F"/>
    <w:rsid w:val="00F75AED"/>
    <w:rsid w:val="00FC0427"/>
    <w:rsid w:val="00FE6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 fill="f" fillcolor="white" stroke="f">
      <v:fill color="white" on="f"/>
      <v:stroke on="f"/>
      <v:textbox inset="0,0,0,0"/>
    </o:shapedefaults>
    <o:shapelayout v:ext="edit">
      <o:idmap v:ext="edit" data="1"/>
    </o:shapelayout>
  </w:shapeDefaults>
  <w:decimalSymbol w:val="."/>
  <w:listSeparator w:val=","/>
  <w14:docId w14:val="2DBB0CF1"/>
  <w15:docId w15:val="{D6B5A730-B65B-4B4B-BD49-3B3EA189E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3944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3944"/>
    <w:pPr>
      <w:keepNext/>
      <w:keepLines/>
      <w:spacing w:before="320" w:after="0" w:line="240" w:lineRule="auto"/>
      <w:outlineLvl w:val="0"/>
    </w:pPr>
    <w:rPr>
      <w:rFonts w:ascii="Lucida Handwriting" w:hAnsi="Lucida Handwriting"/>
      <w:color w:val="AE9638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3944"/>
    <w:pPr>
      <w:keepNext/>
      <w:keepLines/>
      <w:spacing w:before="40" w:after="0" w:line="240" w:lineRule="auto"/>
      <w:outlineLvl w:val="1"/>
    </w:pPr>
    <w:rPr>
      <w:rFonts w:ascii="Lucida Handwriting" w:hAnsi="Lucida Handwriting"/>
      <w:color w:val="758C5A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3944"/>
    <w:pPr>
      <w:keepNext/>
      <w:keepLines/>
      <w:spacing w:before="40" w:after="0" w:line="240" w:lineRule="auto"/>
      <w:outlineLvl w:val="2"/>
    </w:pPr>
    <w:rPr>
      <w:rFonts w:ascii="Lucida Handwriting" w:hAnsi="Lucida Handwriting"/>
      <w:color w:val="7D4D98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3944"/>
    <w:pPr>
      <w:keepNext/>
      <w:keepLines/>
      <w:spacing w:before="40" w:after="0"/>
      <w:outlineLvl w:val="3"/>
    </w:pPr>
    <w:rPr>
      <w:rFonts w:ascii="Lucida Handwriting" w:hAnsi="Lucida Handwriting"/>
      <w:i/>
      <w:iCs/>
      <w:color w:val="533DA8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3944"/>
    <w:pPr>
      <w:keepNext/>
      <w:keepLines/>
      <w:spacing w:before="40" w:after="0"/>
      <w:outlineLvl w:val="4"/>
    </w:pPr>
    <w:rPr>
      <w:rFonts w:ascii="Lucida Handwriting" w:hAnsi="Lucida Handwriting"/>
      <w:i/>
      <w:iCs/>
      <w:color w:val="4E5D3C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3944"/>
    <w:pPr>
      <w:keepNext/>
      <w:keepLines/>
      <w:spacing w:before="40" w:after="0"/>
      <w:outlineLvl w:val="5"/>
    </w:pPr>
    <w:rPr>
      <w:rFonts w:ascii="Lucida Handwriting" w:hAnsi="Lucida Handwriting"/>
      <w:i/>
      <w:iCs/>
      <w:color w:val="533466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3944"/>
    <w:pPr>
      <w:keepNext/>
      <w:keepLines/>
      <w:spacing w:before="40" w:after="0"/>
      <w:outlineLvl w:val="6"/>
    </w:pPr>
    <w:rPr>
      <w:rFonts w:ascii="Lucida Handwriting" w:hAnsi="Lucida Handwriting"/>
      <w:color w:val="746425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3944"/>
    <w:pPr>
      <w:keepNext/>
      <w:keepLines/>
      <w:spacing w:before="40" w:after="0"/>
      <w:outlineLvl w:val="7"/>
    </w:pPr>
    <w:rPr>
      <w:rFonts w:ascii="Lucida Handwriting" w:hAnsi="Lucida Handwriting"/>
      <w:color w:val="4E5D3C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3944"/>
    <w:pPr>
      <w:keepNext/>
      <w:keepLines/>
      <w:spacing w:before="40" w:after="0"/>
      <w:outlineLvl w:val="8"/>
    </w:pPr>
    <w:rPr>
      <w:rFonts w:ascii="Lucida Handwriting" w:hAnsi="Lucida Handwriting"/>
      <w:color w:val="5334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semiHidden/>
    <w:rsid w:val="009F3944"/>
    <w:rPr>
      <w:rFonts w:ascii="Lucida Handwriting" w:eastAsia="Times New Roman" w:hAnsi="Lucida Handwriting" w:cs="Times New Roman"/>
      <w:color w:val="758C5A"/>
      <w:sz w:val="28"/>
      <w:szCs w:val="28"/>
    </w:rPr>
  </w:style>
  <w:style w:type="character" w:customStyle="1" w:styleId="Heading1Char">
    <w:name w:val="Heading 1 Char"/>
    <w:link w:val="Heading1"/>
    <w:uiPriority w:val="9"/>
    <w:rsid w:val="009F3944"/>
    <w:rPr>
      <w:rFonts w:ascii="Lucida Handwriting" w:eastAsia="Times New Roman" w:hAnsi="Lucida Handwriting" w:cs="Times New Roman"/>
      <w:color w:val="AE9638"/>
      <w:sz w:val="30"/>
      <w:szCs w:val="30"/>
    </w:rPr>
  </w:style>
  <w:style w:type="paragraph" w:styleId="BalloonText">
    <w:name w:val="Balloon Text"/>
    <w:basedOn w:val="Normal"/>
    <w:link w:val="BalloonTextChar"/>
    <w:rsid w:val="007300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30039"/>
    <w:rPr>
      <w:rFonts w:ascii="Tahoma" w:hAnsi="Tahoma" w:cs="Tahoma"/>
      <w:color w:val="212120"/>
      <w:kern w:val="28"/>
      <w:sz w:val="16"/>
      <w:szCs w:val="16"/>
    </w:rPr>
  </w:style>
  <w:style w:type="paragraph" w:customStyle="1" w:styleId="CompanyName">
    <w:name w:val="Company_Name"/>
    <w:link w:val="CompanyNameChar"/>
    <w:rsid w:val="00C177AA"/>
    <w:pPr>
      <w:spacing w:after="160" w:line="259" w:lineRule="auto"/>
    </w:pPr>
    <w:rPr>
      <w:rFonts w:ascii="Lucida Handwriting" w:hAnsi="Lucida Handwriting"/>
      <w:bCs/>
      <w:color w:val="000000"/>
      <w:kern w:val="28"/>
      <w:sz w:val="24"/>
      <w:szCs w:val="28"/>
    </w:rPr>
  </w:style>
  <w:style w:type="character" w:styleId="PlaceholderText">
    <w:name w:val="Placeholder Text"/>
    <w:uiPriority w:val="99"/>
    <w:semiHidden/>
    <w:rsid w:val="007C1263"/>
    <w:rPr>
      <w:color w:val="808080"/>
    </w:rPr>
  </w:style>
  <w:style w:type="character" w:customStyle="1" w:styleId="CompanyNameChar">
    <w:name w:val="Company_Name Char"/>
    <w:link w:val="CompanyName"/>
    <w:rsid w:val="00C177AA"/>
    <w:rPr>
      <w:rFonts w:ascii="Lucida Handwriting" w:eastAsia="Times New Roman" w:hAnsi="Lucida Handwriting" w:cs="Times New Roman"/>
      <w:bCs/>
      <w:color w:val="000000"/>
      <w:kern w:val="28"/>
      <w:sz w:val="24"/>
      <w:szCs w:val="28"/>
    </w:rPr>
  </w:style>
  <w:style w:type="paragraph" w:customStyle="1" w:styleId="Email">
    <w:name w:val="Email"/>
    <w:link w:val="EmailChar"/>
    <w:rsid w:val="00AB004C"/>
    <w:pPr>
      <w:spacing w:after="160" w:line="259" w:lineRule="auto"/>
    </w:pPr>
    <w:rPr>
      <w:bCs/>
      <w:color w:val="000000"/>
      <w:kern w:val="28"/>
      <w:sz w:val="14"/>
      <w:szCs w:val="28"/>
    </w:rPr>
  </w:style>
  <w:style w:type="paragraph" w:customStyle="1" w:styleId="Address">
    <w:name w:val="Address"/>
    <w:link w:val="AddressChar"/>
    <w:rsid w:val="00D43C7D"/>
    <w:pPr>
      <w:spacing w:after="160" w:line="259" w:lineRule="auto"/>
      <w:jc w:val="center"/>
    </w:pPr>
    <w:rPr>
      <w:color w:val="0D0D0D"/>
      <w:kern w:val="28"/>
      <w:sz w:val="22"/>
      <w:szCs w:val="22"/>
    </w:rPr>
  </w:style>
  <w:style w:type="character" w:customStyle="1" w:styleId="EmailChar">
    <w:name w:val="Email Char"/>
    <w:link w:val="Email"/>
    <w:rsid w:val="00AB004C"/>
    <w:rPr>
      <w:rFonts w:ascii="Cambria" w:eastAsia="Times New Roman" w:hAnsi="Cambria" w:cs="Times New Roman"/>
      <w:bCs/>
      <w:color w:val="000000"/>
      <w:kern w:val="28"/>
      <w:sz w:val="14"/>
      <w:szCs w:val="28"/>
    </w:rPr>
  </w:style>
  <w:style w:type="character" w:customStyle="1" w:styleId="AddressChar">
    <w:name w:val="Address Char"/>
    <w:link w:val="Address"/>
    <w:rsid w:val="00D43C7D"/>
    <w:rPr>
      <w:rFonts w:ascii="Cambria" w:hAnsi="Cambria"/>
      <w:color w:val="0D0D0D"/>
      <w:kern w:val="28"/>
    </w:rPr>
  </w:style>
  <w:style w:type="paragraph" w:styleId="ListParagraph">
    <w:name w:val="List Paragraph"/>
    <w:basedOn w:val="Normal"/>
    <w:uiPriority w:val="34"/>
    <w:qFormat/>
    <w:rsid w:val="009F3944"/>
    <w:pPr>
      <w:ind w:left="720"/>
      <w:contextualSpacing/>
    </w:pPr>
  </w:style>
  <w:style w:type="character" w:customStyle="1" w:styleId="Heading3Char">
    <w:name w:val="Heading 3 Char"/>
    <w:link w:val="Heading3"/>
    <w:uiPriority w:val="9"/>
    <w:semiHidden/>
    <w:rsid w:val="009F3944"/>
    <w:rPr>
      <w:rFonts w:ascii="Lucida Handwriting" w:eastAsia="Times New Roman" w:hAnsi="Lucida Handwriting" w:cs="Times New Roman"/>
      <w:color w:val="7D4D98"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9F3944"/>
    <w:rPr>
      <w:rFonts w:ascii="Lucida Handwriting" w:eastAsia="Times New Roman" w:hAnsi="Lucida Handwriting" w:cs="Times New Roman"/>
      <w:i/>
      <w:iCs/>
      <w:color w:val="533DA8"/>
      <w:sz w:val="25"/>
      <w:szCs w:val="25"/>
    </w:rPr>
  </w:style>
  <w:style w:type="character" w:customStyle="1" w:styleId="Heading5Char">
    <w:name w:val="Heading 5 Char"/>
    <w:link w:val="Heading5"/>
    <w:uiPriority w:val="9"/>
    <w:semiHidden/>
    <w:rsid w:val="009F3944"/>
    <w:rPr>
      <w:rFonts w:ascii="Lucida Handwriting" w:eastAsia="Times New Roman" w:hAnsi="Lucida Handwriting" w:cs="Times New Roman"/>
      <w:i/>
      <w:iCs/>
      <w:color w:val="4E5D3C"/>
      <w:sz w:val="24"/>
      <w:szCs w:val="24"/>
    </w:rPr>
  </w:style>
  <w:style w:type="character" w:customStyle="1" w:styleId="Heading6Char">
    <w:name w:val="Heading 6 Char"/>
    <w:link w:val="Heading6"/>
    <w:uiPriority w:val="9"/>
    <w:semiHidden/>
    <w:rsid w:val="009F3944"/>
    <w:rPr>
      <w:rFonts w:ascii="Lucida Handwriting" w:eastAsia="Times New Roman" w:hAnsi="Lucida Handwriting" w:cs="Times New Roman"/>
      <w:i/>
      <w:iCs/>
      <w:color w:val="533466"/>
      <w:sz w:val="23"/>
      <w:szCs w:val="23"/>
    </w:rPr>
  </w:style>
  <w:style w:type="character" w:customStyle="1" w:styleId="Heading7Char">
    <w:name w:val="Heading 7 Char"/>
    <w:link w:val="Heading7"/>
    <w:uiPriority w:val="9"/>
    <w:semiHidden/>
    <w:rsid w:val="009F3944"/>
    <w:rPr>
      <w:rFonts w:ascii="Lucida Handwriting" w:eastAsia="Times New Roman" w:hAnsi="Lucida Handwriting" w:cs="Times New Roman"/>
      <w:color w:val="746425"/>
    </w:rPr>
  </w:style>
  <w:style w:type="character" w:customStyle="1" w:styleId="Heading8Char">
    <w:name w:val="Heading 8 Char"/>
    <w:link w:val="Heading8"/>
    <w:uiPriority w:val="9"/>
    <w:semiHidden/>
    <w:rsid w:val="009F3944"/>
    <w:rPr>
      <w:rFonts w:ascii="Lucida Handwriting" w:eastAsia="Times New Roman" w:hAnsi="Lucida Handwriting" w:cs="Times New Roman"/>
      <w:color w:val="4E5D3C"/>
      <w:sz w:val="21"/>
      <w:szCs w:val="21"/>
    </w:rPr>
  </w:style>
  <w:style w:type="character" w:customStyle="1" w:styleId="Heading9Char">
    <w:name w:val="Heading 9 Char"/>
    <w:link w:val="Heading9"/>
    <w:uiPriority w:val="9"/>
    <w:semiHidden/>
    <w:rsid w:val="009F3944"/>
    <w:rPr>
      <w:rFonts w:ascii="Lucida Handwriting" w:eastAsia="Times New Roman" w:hAnsi="Lucida Handwriting" w:cs="Times New Roman"/>
      <w:color w:val="53346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F3944"/>
    <w:pPr>
      <w:spacing w:line="240" w:lineRule="auto"/>
    </w:pPr>
    <w:rPr>
      <w:b/>
      <w:bCs/>
      <w:smallCaps/>
      <w:color w:val="CEB96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9F3944"/>
    <w:pPr>
      <w:spacing w:after="0" w:line="240" w:lineRule="auto"/>
      <w:contextualSpacing/>
    </w:pPr>
    <w:rPr>
      <w:rFonts w:ascii="Lucida Handwriting" w:hAnsi="Lucida Handwriting"/>
      <w:color w:val="AE9638"/>
      <w:spacing w:val="-10"/>
      <w:sz w:val="52"/>
      <w:szCs w:val="52"/>
    </w:rPr>
  </w:style>
  <w:style w:type="character" w:customStyle="1" w:styleId="TitleChar">
    <w:name w:val="Title Char"/>
    <w:link w:val="Title"/>
    <w:uiPriority w:val="10"/>
    <w:rsid w:val="009F3944"/>
    <w:rPr>
      <w:rFonts w:ascii="Lucida Handwriting" w:eastAsia="Times New Roman" w:hAnsi="Lucida Handwriting" w:cs="Times New Roman"/>
      <w:color w:val="AE9638"/>
      <w:spacing w:val="-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3944"/>
    <w:pPr>
      <w:numPr>
        <w:ilvl w:val="1"/>
      </w:numPr>
      <w:spacing w:line="240" w:lineRule="auto"/>
    </w:pPr>
    <w:rPr>
      <w:rFonts w:ascii="Lucida Handwriting" w:hAnsi="Lucida Handwriting"/>
    </w:rPr>
  </w:style>
  <w:style w:type="character" w:customStyle="1" w:styleId="SubtitleChar">
    <w:name w:val="Subtitle Char"/>
    <w:link w:val="Subtitle"/>
    <w:uiPriority w:val="11"/>
    <w:rsid w:val="009F3944"/>
    <w:rPr>
      <w:rFonts w:ascii="Lucida Handwriting" w:eastAsia="Times New Roman" w:hAnsi="Lucida Handwriting" w:cs="Times New Roman"/>
    </w:rPr>
  </w:style>
  <w:style w:type="character" w:styleId="Strong">
    <w:name w:val="Strong"/>
    <w:uiPriority w:val="22"/>
    <w:qFormat/>
    <w:rsid w:val="009F3944"/>
    <w:rPr>
      <w:b/>
      <w:bCs/>
    </w:rPr>
  </w:style>
  <w:style w:type="character" w:styleId="Emphasis">
    <w:name w:val="Emphasis"/>
    <w:uiPriority w:val="20"/>
    <w:qFormat/>
    <w:rsid w:val="009F3944"/>
    <w:rPr>
      <w:i/>
      <w:iCs/>
    </w:rPr>
  </w:style>
  <w:style w:type="paragraph" w:styleId="NoSpacing">
    <w:name w:val="No Spacing"/>
    <w:uiPriority w:val="1"/>
    <w:qFormat/>
    <w:rsid w:val="009F3944"/>
    <w:rPr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qFormat/>
    <w:rsid w:val="009F3944"/>
    <w:pPr>
      <w:spacing w:before="120"/>
      <w:ind w:left="720" w:right="720"/>
      <w:jc w:val="center"/>
    </w:pPr>
    <w:rPr>
      <w:i/>
      <w:iCs/>
    </w:rPr>
  </w:style>
  <w:style w:type="character" w:customStyle="1" w:styleId="QuoteChar">
    <w:name w:val="Quote Char"/>
    <w:link w:val="Quote"/>
    <w:uiPriority w:val="29"/>
    <w:rsid w:val="009F3944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3944"/>
    <w:pPr>
      <w:spacing w:before="120" w:line="300" w:lineRule="auto"/>
      <w:ind w:left="576" w:right="576"/>
      <w:jc w:val="center"/>
    </w:pPr>
    <w:rPr>
      <w:rFonts w:ascii="Lucida Handwriting" w:hAnsi="Lucida Handwriting"/>
      <w:color w:val="CEB966"/>
      <w:sz w:val="24"/>
      <w:szCs w:val="24"/>
    </w:rPr>
  </w:style>
  <w:style w:type="character" w:customStyle="1" w:styleId="IntenseQuoteChar">
    <w:name w:val="Intense Quote Char"/>
    <w:link w:val="IntenseQuote"/>
    <w:uiPriority w:val="30"/>
    <w:rsid w:val="009F3944"/>
    <w:rPr>
      <w:rFonts w:ascii="Lucida Handwriting" w:eastAsia="Times New Roman" w:hAnsi="Lucida Handwriting" w:cs="Times New Roman"/>
      <w:color w:val="CEB966"/>
      <w:sz w:val="24"/>
      <w:szCs w:val="24"/>
    </w:rPr>
  </w:style>
  <w:style w:type="character" w:styleId="SubtleEmphasis">
    <w:name w:val="Subtle Emphasis"/>
    <w:uiPriority w:val="19"/>
    <w:qFormat/>
    <w:rsid w:val="009F3944"/>
    <w:rPr>
      <w:i/>
      <w:iCs/>
      <w:color w:val="404040"/>
    </w:rPr>
  </w:style>
  <w:style w:type="character" w:styleId="IntenseEmphasis">
    <w:name w:val="Intense Emphasis"/>
    <w:uiPriority w:val="21"/>
    <w:qFormat/>
    <w:rsid w:val="009F3944"/>
    <w:rPr>
      <w:b w:val="0"/>
      <w:bCs w:val="0"/>
      <w:i/>
      <w:iCs/>
      <w:color w:val="CEB966"/>
    </w:rPr>
  </w:style>
  <w:style w:type="character" w:styleId="SubtleReference">
    <w:name w:val="Subtle Reference"/>
    <w:uiPriority w:val="31"/>
    <w:qFormat/>
    <w:rsid w:val="009F3944"/>
    <w:rPr>
      <w:smallCaps/>
      <w:color w:val="404040"/>
      <w:u w:val="single" w:color="7F7F7F"/>
    </w:rPr>
  </w:style>
  <w:style w:type="character" w:styleId="IntenseReference">
    <w:name w:val="Intense Reference"/>
    <w:uiPriority w:val="32"/>
    <w:qFormat/>
    <w:rsid w:val="009F3944"/>
    <w:rPr>
      <w:b/>
      <w:bCs/>
      <w:smallCaps/>
      <w:color w:val="CEB966"/>
      <w:spacing w:val="5"/>
      <w:u w:val="single"/>
    </w:rPr>
  </w:style>
  <w:style w:type="character" w:styleId="BookTitle">
    <w:name w:val="Book Title"/>
    <w:uiPriority w:val="33"/>
    <w:qFormat/>
    <w:rsid w:val="009F3944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F3944"/>
    <w:pPr>
      <w:outlineLvl w:val="9"/>
    </w:pPr>
  </w:style>
  <w:style w:type="character" w:styleId="Hyperlink">
    <w:name w:val="Hyperlink"/>
    <w:unhideWhenUsed/>
    <w:rsid w:val="00741A03"/>
    <w:rPr>
      <w:color w:val="410082"/>
      <w:u w:val="single"/>
    </w:rPr>
  </w:style>
  <w:style w:type="paragraph" w:styleId="Header">
    <w:name w:val="header"/>
    <w:basedOn w:val="Normal"/>
    <w:link w:val="HeaderChar"/>
    <w:unhideWhenUsed/>
    <w:rsid w:val="00B02E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02EA3"/>
  </w:style>
  <w:style w:type="paragraph" w:styleId="Footer">
    <w:name w:val="footer"/>
    <w:basedOn w:val="Normal"/>
    <w:link w:val="FooterChar"/>
    <w:unhideWhenUsed/>
    <w:rsid w:val="00B02E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B02E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09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Eventsaftdarkmsociety@gmail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ventsaftdarkmsociety@gmail.co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sponsormyevent.com/resilient-renewed-free-male-retreat-2016-fort-worth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aylynn\Downloads\Official%20General%20Sponosorship%20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B9E89A-D4E9-4D11-A2DE-AB1603089A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39BD34-BF87-4DD9-B4EC-ABDF41C8D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Official General Sponosorship Letter</Template>
  <TotalTime>14</TotalTime>
  <Pages>2</Pages>
  <Words>381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Links>
    <vt:vector size="12" baseType="variant">
      <vt:variant>
        <vt:i4>1245256</vt:i4>
      </vt:variant>
      <vt:variant>
        <vt:i4>0</vt:i4>
      </vt:variant>
      <vt:variant>
        <vt:i4>0</vt:i4>
      </vt:variant>
      <vt:variant>
        <vt:i4>5</vt:i4>
      </vt:variant>
      <vt:variant>
        <vt:lpwstr>http://www.sponsormyevent.com/resilient-renewed-free-male-retreat-2016-fort-worth</vt:lpwstr>
      </vt:variant>
      <vt:variant>
        <vt:lpwstr/>
      </vt:variant>
      <vt:variant>
        <vt:i4>6357067</vt:i4>
      </vt:variant>
      <vt:variant>
        <vt:i4>0</vt:i4>
      </vt:variant>
      <vt:variant>
        <vt:i4>0</vt:i4>
      </vt:variant>
      <vt:variant>
        <vt:i4>5</vt:i4>
      </vt:variant>
      <vt:variant>
        <vt:lpwstr>mailto:Eventsaftdarkmsociety@gmail.com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Graylynn Viltz</dc:creator>
  <cp:keywords/>
  <cp:lastModifiedBy>Graylynn Viltz</cp:lastModifiedBy>
  <cp:revision>1</cp:revision>
  <cp:lastPrinted>2009-05-14T06:03:00Z</cp:lastPrinted>
  <dcterms:created xsi:type="dcterms:W3CDTF">2016-04-14T05:06:00Z</dcterms:created>
  <dcterms:modified xsi:type="dcterms:W3CDTF">2016-04-14T05:20:00Z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TC102580021033</vt:lpwstr>
  </property>
</Properties>
</file>