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1CFC1" w14:textId="212932AC" w:rsidR="00431029" w:rsidRPr="000F1BDE" w:rsidRDefault="0029363A" w:rsidP="00953651">
      <w:p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2939689F" wp14:editId="44C544AA">
            <wp:simplePos x="0" y="0"/>
            <wp:positionH relativeFrom="column">
              <wp:posOffset>3047356</wp:posOffset>
            </wp:positionH>
            <wp:positionV relativeFrom="paragraph">
              <wp:posOffset>129824</wp:posOffset>
            </wp:positionV>
            <wp:extent cx="3843655" cy="1821815"/>
            <wp:effectExtent l="0" t="0" r="4445" b="6985"/>
            <wp:wrapTight wrapText="bothSides">
              <wp:wrapPolygon edited="0">
                <wp:start x="0" y="0"/>
                <wp:lineTo x="0" y="21457"/>
                <wp:lineTo x="21518" y="21457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22">
        <w:rPr>
          <w:rFonts w:cs="Segoe UI"/>
          <w:b/>
          <w:color w:val="000000" w:themeColor="text1"/>
          <w:sz w:val="24"/>
          <w:szCs w:val="24"/>
        </w:rPr>
        <w:t>VISION One Year from Now:</w:t>
      </w:r>
    </w:p>
    <w:p w14:paraId="0AD948C6" w14:textId="7A5A5B0B" w:rsidR="009F0F22" w:rsidRDefault="00007C1F" w:rsidP="002A7A81">
      <w:pPr>
        <w:pStyle w:val="ListParagraph"/>
        <w:numPr>
          <w:ilvl w:val="0"/>
          <w:numId w:val="4"/>
        </w:numPr>
        <w:rPr>
          <w:rFonts w:cs="Segoe UI"/>
          <w:color w:val="000000" w:themeColor="text1"/>
          <w:sz w:val="24"/>
          <w:szCs w:val="24"/>
        </w:rPr>
      </w:pPr>
      <w:r w:rsidRPr="000F1BDE">
        <w:rPr>
          <w:rFonts w:cs="Segoe UI"/>
          <w:color w:val="000000" w:themeColor="text1"/>
          <w:sz w:val="24"/>
          <w:szCs w:val="24"/>
        </w:rPr>
        <w:t>Edward Zia i</w:t>
      </w:r>
      <w:r w:rsidR="009F0F22">
        <w:rPr>
          <w:rFonts w:cs="Segoe UI"/>
          <w:color w:val="000000" w:themeColor="text1"/>
          <w:sz w:val="24"/>
          <w:szCs w:val="24"/>
        </w:rPr>
        <w:t xml:space="preserve">s to be </w:t>
      </w:r>
      <w:r w:rsidR="000B54EC">
        <w:rPr>
          <w:rFonts w:cs="Segoe UI"/>
          <w:color w:val="000000" w:themeColor="text1"/>
          <w:sz w:val="24"/>
          <w:szCs w:val="24"/>
        </w:rPr>
        <w:t xml:space="preserve">a Global </w:t>
      </w:r>
      <w:r w:rsidR="009F0F22">
        <w:rPr>
          <w:rFonts w:cs="Segoe UI"/>
          <w:color w:val="000000" w:themeColor="text1"/>
          <w:sz w:val="24"/>
          <w:szCs w:val="24"/>
        </w:rPr>
        <w:t>Influencer when it comes to Creating Master Persuaders &amp; Influencers.</w:t>
      </w:r>
    </w:p>
    <w:p w14:paraId="0CD1E09B" w14:textId="47BECE0A" w:rsidR="009F0F22" w:rsidRDefault="009F0F22" w:rsidP="002A7A81">
      <w:pPr>
        <w:pStyle w:val="ListParagraph"/>
        <w:numPr>
          <w:ilvl w:val="0"/>
          <w:numId w:val="4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>He is surrounded by a wonderful community of people who support, love and drive each other</w:t>
      </w:r>
      <w:r w:rsidR="000B54EC">
        <w:rPr>
          <w:rFonts w:cs="Segoe UI"/>
          <w:color w:val="000000" w:themeColor="text1"/>
          <w:sz w:val="24"/>
          <w:szCs w:val="24"/>
        </w:rPr>
        <w:t xml:space="preserve"> across Earth. </w:t>
      </w:r>
    </w:p>
    <w:p w14:paraId="229D95D3" w14:textId="4B3F04A2" w:rsidR="000F1BDE" w:rsidRPr="009F0F22" w:rsidRDefault="009F0F22" w:rsidP="00A04999">
      <w:pPr>
        <w:pStyle w:val="ListParagraph"/>
        <w:numPr>
          <w:ilvl w:val="0"/>
          <w:numId w:val="4"/>
        </w:numPr>
        <w:rPr>
          <w:rFonts w:cs="Segoe UI"/>
          <w:color w:val="000000" w:themeColor="text1"/>
          <w:sz w:val="24"/>
          <w:szCs w:val="24"/>
        </w:rPr>
      </w:pPr>
      <w:r w:rsidRPr="009F0F22">
        <w:rPr>
          <w:rFonts w:cs="Segoe UI"/>
          <w:color w:val="000000" w:themeColor="text1"/>
          <w:sz w:val="24"/>
          <w:szCs w:val="24"/>
        </w:rPr>
        <w:t xml:space="preserve">There is a clear sense of Strength, Helping Each </w:t>
      </w:r>
      <w:r>
        <w:rPr>
          <w:rFonts w:cs="Segoe UI"/>
          <w:color w:val="000000" w:themeColor="text1"/>
          <w:sz w:val="24"/>
          <w:szCs w:val="24"/>
        </w:rPr>
        <w:t>Other</w:t>
      </w:r>
      <w:r w:rsidR="000F1BDE" w:rsidRPr="009F0F22">
        <w:rPr>
          <w:rFonts w:cs="Segoe UI"/>
          <w:color w:val="000000" w:themeColor="text1"/>
          <w:sz w:val="24"/>
          <w:szCs w:val="24"/>
        </w:rPr>
        <w:t>, Action, Transparency, Fun</w:t>
      </w:r>
      <w:r w:rsidR="00AA2EC6" w:rsidRPr="009F0F22">
        <w:rPr>
          <w:rFonts w:cs="Segoe UI"/>
          <w:color w:val="000000" w:themeColor="text1"/>
          <w:sz w:val="24"/>
          <w:szCs w:val="24"/>
        </w:rPr>
        <w:t>, Intelligence</w:t>
      </w:r>
      <w:r w:rsidR="002F31A9" w:rsidRPr="009F0F22">
        <w:rPr>
          <w:rFonts w:cs="Segoe UI"/>
          <w:color w:val="000000" w:themeColor="text1"/>
          <w:sz w:val="24"/>
          <w:szCs w:val="24"/>
        </w:rPr>
        <w:t xml:space="preserve"> and</w:t>
      </w:r>
      <w:r w:rsidR="000F1BDE" w:rsidRPr="009F0F22">
        <w:rPr>
          <w:rFonts w:cs="Segoe UI"/>
          <w:color w:val="000000" w:themeColor="text1"/>
          <w:sz w:val="24"/>
          <w:szCs w:val="24"/>
        </w:rPr>
        <w:t xml:space="preserve"> Winning</w:t>
      </w:r>
      <w:r w:rsidR="002F31A9" w:rsidRPr="009F0F22">
        <w:rPr>
          <w:rFonts w:cs="Segoe UI"/>
          <w:color w:val="000000" w:themeColor="text1"/>
          <w:sz w:val="24"/>
          <w:szCs w:val="24"/>
        </w:rPr>
        <w:t xml:space="preserve">.  </w:t>
      </w:r>
    </w:p>
    <w:p w14:paraId="23C178B3" w14:textId="2C929FA1" w:rsidR="009F0F22" w:rsidRDefault="00003105" w:rsidP="009F0F22">
      <w:pPr>
        <w:pStyle w:val="ListParagraph"/>
        <w:numPr>
          <w:ilvl w:val="0"/>
          <w:numId w:val="4"/>
        </w:num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  <w:r w:rsidRPr="00BC4AAB">
        <w:rPr>
          <w:rFonts w:cs="Segoe UI"/>
          <w:b/>
          <w:color w:val="000000" w:themeColor="text1"/>
          <w:sz w:val="24"/>
          <w:szCs w:val="24"/>
          <w:highlight w:val="yellow"/>
        </w:rPr>
        <w:t xml:space="preserve">Success </w:t>
      </w:r>
      <w:r w:rsidR="007C7AA8" w:rsidRPr="00BC4AAB">
        <w:rPr>
          <w:rFonts w:cs="Segoe UI"/>
          <w:b/>
          <w:color w:val="000000" w:themeColor="text1"/>
          <w:sz w:val="24"/>
          <w:szCs w:val="24"/>
          <w:highlight w:val="yellow"/>
        </w:rPr>
        <w:t>requires</w:t>
      </w:r>
      <w:r w:rsidR="00206C79" w:rsidRPr="00BC4AAB">
        <w:rPr>
          <w:rFonts w:cs="Segoe UI"/>
          <w:b/>
          <w:color w:val="000000" w:themeColor="text1"/>
          <w:sz w:val="24"/>
          <w:szCs w:val="24"/>
          <w:highlight w:val="yellow"/>
        </w:rPr>
        <w:t xml:space="preserve"> </w:t>
      </w:r>
      <w:r w:rsidR="009F0F22">
        <w:rPr>
          <w:rFonts w:cs="Segoe UI"/>
          <w:b/>
          <w:color w:val="000000" w:themeColor="text1"/>
          <w:sz w:val="24"/>
          <w:szCs w:val="24"/>
          <w:highlight w:val="yellow"/>
        </w:rPr>
        <w:t>producing great content, speak</w:t>
      </w:r>
      <w:r w:rsidR="008411B8">
        <w:rPr>
          <w:rFonts w:cs="Segoe UI"/>
          <w:b/>
          <w:color w:val="000000" w:themeColor="text1"/>
          <w:sz w:val="24"/>
          <w:szCs w:val="24"/>
          <w:highlight w:val="yellow"/>
        </w:rPr>
        <w:t>ing</w:t>
      </w:r>
      <w:r w:rsidR="009F0F22">
        <w:rPr>
          <w:rFonts w:cs="Segoe UI"/>
          <w:b/>
          <w:color w:val="000000" w:themeColor="text1"/>
          <w:sz w:val="24"/>
          <w:szCs w:val="24"/>
          <w:highlight w:val="yellow"/>
        </w:rPr>
        <w:t xml:space="preserve"> to lots of top people </w:t>
      </w:r>
      <w:r w:rsidR="00106E9A">
        <w:rPr>
          <w:rFonts w:cs="Segoe UI"/>
          <w:b/>
          <w:color w:val="000000" w:themeColor="text1"/>
          <w:sz w:val="24"/>
          <w:szCs w:val="24"/>
          <w:highlight w:val="yellow"/>
        </w:rPr>
        <w:t xml:space="preserve">daily </w:t>
      </w:r>
      <w:r w:rsidR="009F0F22">
        <w:rPr>
          <w:rFonts w:cs="Segoe UI"/>
          <w:b/>
          <w:color w:val="000000" w:themeColor="text1"/>
          <w:sz w:val="24"/>
          <w:szCs w:val="24"/>
          <w:highlight w:val="yellow"/>
        </w:rPr>
        <w:t>and delivering value!</w:t>
      </w:r>
    </w:p>
    <w:p w14:paraId="1664051A" w14:textId="77E59E17" w:rsidR="00BC4AAB" w:rsidRPr="009F0F22" w:rsidRDefault="00BC4AAB" w:rsidP="009F0F22">
      <w:p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</w:p>
    <w:p w14:paraId="2E22EF2A" w14:textId="41C40AE6" w:rsidR="000675C7" w:rsidRPr="000F1BDE" w:rsidRDefault="009F0F22" w:rsidP="00953651">
      <w:p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  <w:r>
        <w:rPr>
          <w:rFonts w:cs="Segoe UI"/>
          <w:b/>
          <w:color w:val="000000" w:themeColor="text1"/>
          <w:sz w:val="24"/>
          <w:szCs w:val="24"/>
        </w:rPr>
        <w:t>Key Areas to WATCH OUT for:</w:t>
      </w:r>
    </w:p>
    <w:p w14:paraId="72DEAE6D" w14:textId="77CBB5F5" w:rsidR="007C7AA8" w:rsidRDefault="009F0F22" w:rsidP="004F2710">
      <w:pPr>
        <w:pStyle w:val="ListParagraph"/>
        <w:numPr>
          <w:ilvl w:val="0"/>
          <w:numId w:val="5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 xml:space="preserve">Cashflow is king and only work with people who pay and respect themselves and others. </w:t>
      </w:r>
    </w:p>
    <w:p w14:paraId="3B5DC238" w14:textId="2378AB49" w:rsidR="009F0F22" w:rsidRDefault="009F0F22" w:rsidP="004F2710">
      <w:pPr>
        <w:pStyle w:val="ListParagraph"/>
        <w:numPr>
          <w:ilvl w:val="0"/>
          <w:numId w:val="5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>Avoid energy vampires.</w:t>
      </w:r>
    </w:p>
    <w:p w14:paraId="061CBF95" w14:textId="6C7417C3" w:rsidR="009F0F22" w:rsidRDefault="009F0F22" w:rsidP="009F0F22">
      <w:pPr>
        <w:pStyle w:val="ListParagraph"/>
        <w:numPr>
          <w:ilvl w:val="0"/>
          <w:numId w:val="5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>Don’t get side-tracked.</w:t>
      </w:r>
    </w:p>
    <w:p w14:paraId="079FC078" w14:textId="2C393E00" w:rsidR="0040510B" w:rsidRPr="00BC4AAB" w:rsidRDefault="009F0F22" w:rsidP="00110997">
      <w:pPr>
        <w:pStyle w:val="ListParagraph"/>
        <w:numPr>
          <w:ilvl w:val="0"/>
          <w:numId w:val="5"/>
        </w:num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  <w:r>
        <w:rPr>
          <w:rFonts w:cs="Segoe UI"/>
          <w:b/>
          <w:color w:val="000000" w:themeColor="text1"/>
          <w:sz w:val="24"/>
          <w:szCs w:val="24"/>
          <w:highlight w:val="yellow"/>
        </w:rPr>
        <w:t>Stay POSITIVE and BE SMART!</w:t>
      </w:r>
    </w:p>
    <w:p w14:paraId="58BD35AE" w14:textId="6DCC4C0A" w:rsidR="00BC4AAB" w:rsidRDefault="00BC4AAB" w:rsidP="00953651">
      <w:p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</w:p>
    <w:p w14:paraId="38A41DB5" w14:textId="0B6302BF" w:rsidR="000675C7" w:rsidRPr="000F1BDE" w:rsidRDefault="00106E9A" w:rsidP="00953651">
      <w:pPr>
        <w:pBdr>
          <w:bottom w:val="single" w:sz="4" w:space="1" w:color="auto"/>
        </w:pBdr>
        <w:rPr>
          <w:rFonts w:cs="Segoe UI"/>
          <w:b/>
          <w:color w:val="000000" w:themeColor="text1"/>
          <w:sz w:val="24"/>
          <w:szCs w:val="24"/>
        </w:rPr>
      </w:pPr>
      <w:r>
        <w:rPr>
          <w:rFonts w:cs="Segoe UI"/>
          <w:b/>
          <w:color w:val="000000" w:themeColor="text1"/>
          <w:sz w:val="24"/>
          <w:szCs w:val="24"/>
        </w:rPr>
        <w:t>The Game Plan:</w:t>
      </w:r>
    </w:p>
    <w:p w14:paraId="0B148DD6" w14:textId="4083DC57" w:rsidR="00D32076" w:rsidRDefault="000B54EC" w:rsidP="00135648">
      <w:pPr>
        <w:pStyle w:val="ListParagraph"/>
        <w:numPr>
          <w:ilvl w:val="0"/>
          <w:numId w:val="6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 xml:space="preserve">Lead as a LinkedIn Influencer with light support from Instagram and Facebook. </w:t>
      </w:r>
    </w:p>
    <w:p w14:paraId="14F18CF1" w14:textId="6A22E295" w:rsidR="00106E9A" w:rsidRDefault="00106E9A" w:rsidP="00135648">
      <w:pPr>
        <w:pStyle w:val="ListParagraph"/>
        <w:numPr>
          <w:ilvl w:val="0"/>
          <w:numId w:val="6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 xml:space="preserve">Speak to Leads with high quality messaging and calls. </w:t>
      </w:r>
    </w:p>
    <w:p w14:paraId="575B66D6" w14:textId="1F0B1D8E" w:rsidR="00106E9A" w:rsidRDefault="00106E9A" w:rsidP="00135648">
      <w:pPr>
        <w:pStyle w:val="ListParagraph"/>
        <w:numPr>
          <w:ilvl w:val="0"/>
          <w:numId w:val="6"/>
        </w:numPr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 xml:space="preserve">Invite people to Webinars, </w:t>
      </w:r>
      <w:r w:rsidR="00745A34">
        <w:rPr>
          <w:rFonts w:cs="Segoe UI"/>
          <w:color w:val="000000" w:themeColor="text1"/>
          <w:sz w:val="24"/>
          <w:szCs w:val="24"/>
        </w:rPr>
        <w:t xml:space="preserve">drive my Meetups, </w:t>
      </w:r>
      <w:r>
        <w:rPr>
          <w:rFonts w:cs="Segoe UI"/>
          <w:color w:val="000000" w:themeColor="text1"/>
          <w:sz w:val="24"/>
          <w:szCs w:val="24"/>
        </w:rPr>
        <w:t>the Vault and offer Discovery Sessions.</w:t>
      </w:r>
    </w:p>
    <w:p w14:paraId="767BAFB0" w14:textId="1271EAB7" w:rsidR="004E0229" w:rsidRPr="007C7AA8" w:rsidRDefault="000B54EC" w:rsidP="00B06CE8">
      <w:pPr>
        <w:pStyle w:val="ListParagraph"/>
        <w:numPr>
          <w:ilvl w:val="0"/>
          <w:numId w:val="6"/>
        </w:numPr>
        <w:rPr>
          <w:rFonts w:cs="Segoe UI Light"/>
          <w:b/>
          <w:color w:val="000000" w:themeColor="text1"/>
          <w:sz w:val="24"/>
          <w:szCs w:val="24"/>
          <w:highlight w:val="yellow"/>
        </w:rPr>
        <w:sectPr w:rsidR="004E0229" w:rsidRPr="007C7AA8" w:rsidSect="00666FF6">
          <w:headerReference w:type="default" r:id="rId9"/>
          <w:footerReference w:type="even" r:id="rId10"/>
          <w:footerReference w:type="default" r:id="rId11"/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7FAC72F7" wp14:editId="20FFB454">
            <wp:simplePos x="0" y="0"/>
            <wp:positionH relativeFrom="margin">
              <wp:align>right</wp:align>
            </wp:positionH>
            <wp:positionV relativeFrom="paragraph">
              <wp:posOffset>622706</wp:posOffset>
            </wp:positionV>
            <wp:extent cx="6646545" cy="1662430"/>
            <wp:effectExtent l="0" t="0" r="1905" b="0"/>
            <wp:wrapTight wrapText="bothSides">
              <wp:wrapPolygon edited="0">
                <wp:start x="0" y="0"/>
                <wp:lineTo x="0" y="21286"/>
                <wp:lineTo x="21544" y="21286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AD1">
        <w:rPr>
          <w:rFonts w:cs="Segoe UI"/>
          <w:b/>
          <w:color w:val="000000" w:themeColor="text1"/>
          <w:sz w:val="24"/>
          <w:szCs w:val="24"/>
          <w:highlight w:val="yellow"/>
        </w:rPr>
        <w:t xml:space="preserve">Sign up 1 x New Client Each Day and make a </w:t>
      </w:r>
      <w:r w:rsidR="00106E9A">
        <w:rPr>
          <w:rFonts w:cs="Segoe UI"/>
          <w:b/>
          <w:color w:val="000000" w:themeColor="text1"/>
          <w:sz w:val="24"/>
          <w:szCs w:val="24"/>
          <w:highlight w:val="yellow"/>
        </w:rPr>
        <w:t>MASSIVE impact</w:t>
      </w:r>
      <w:r w:rsidR="00103AD1">
        <w:rPr>
          <w:rFonts w:cs="Segoe UI"/>
          <w:b/>
          <w:color w:val="000000" w:themeColor="text1"/>
          <w:sz w:val="24"/>
          <w:szCs w:val="24"/>
          <w:highlight w:val="yellow"/>
        </w:rPr>
        <w:t>!</w:t>
      </w:r>
    </w:p>
    <w:p w14:paraId="020FE043" w14:textId="0729FB6A" w:rsidR="006517ED" w:rsidRPr="00343B13" w:rsidRDefault="006517ED" w:rsidP="001C4085">
      <w:pPr>
        <w:rPr>
          <w:rFonts w:cs="Segoe UI Light"/>
          <w:b/>
          <w:color w:val="000000" w:themeColor="text1"/>
          <w:sz w:val="24"/>
          <w:szCs w:val="24"/>
          <w:highlight w:val="yellow"/>
        </w:rPr>
      </w:pPr>
    </w:p>
    <w:p w14:paraId="361B1E6A" w14:textId="3771AE5C" w:rsidR="001C4085" w:rsidRPr="00343B13" w:rsidRDefault="009371C2" w:rsidP="005266D9">
      <w:pPr>
        <w:pBdr>
          <w:bottom w:val="single" w:sz="4" w:space="1" w:color="auto"/>
        </w:pBdr>
        <w:rPr>
          <w:rFonts w:cs="Segoe UI Light"/>
          <w:b/>
          <w:color w:val="000000" w:themeColor="text1"/>
          <w:sz w:val="24"/>
          <w:szCs w:val="24"/>
          <w:highlight w:val="yellow"/>
        </w:rPr>
      </w:pPr>
      <w:r w:rsidRPr="00343B13">
        <w:rPr>
          <w:rFonts w:cs="Segoe UI Light"/>
          <w:noProof/>
          <w:color w:val="6600FF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99BB303" wp14:editId="267C2B0E">
            <wp:simplePos x="0" y="0"/>
            <wp:positionH relativeFrom="margin">
              <wp:posOffset>3961765</wp:posOffset>
            </wp:positionH>
            <wp:positionV relativeFrom="paragraph">
              <wp:posOffset>6985</wp:posOffset>
            </wp:positionV>
            <wp:extent cx="2893060" cy="2194560"/>
            <wp:effectExtent l="0" t="0" r="2540" b="0"/>
            <wp:wrapTight wrapText="bothSides">
              <wp:wrapPolygon edited="0">
                <wp:start x="0" y="0"/>
                <wp:lineTo x="0" y="21375"/>
                <wp:lineTo x="21477" y="21375"/>
                <wp:lineTo x="21477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85" w:rsidRPr="00343B13">
        <w:rPr>
          <w:rFonts w:cs="Segoe UI Light"/>
          <w:b/>
          <w:color w:val="000000" w:themeColor="text1"/>
          <w:sz w:val="24"/>
          <w:szCs w:val="24"/>
        </w:rPr>
        <w:t xml:space="preserve">Urgent (within 30 days): </w:t>
      </w:r>
    </w:p>
    <w:p w14:paraId="762BD56E" w14:textId="5B3E1242" w:rsidR="00EE03AD" w:rsidRDefault="00106E9A" w:rsidP="00EE03AD">
      <w:pPr>
        <w:pStyle w:val="NoSpacing"/>
        <w:numPr>
          <w:ilvl w:val="0"/>
          <w:numId w:val="7"/>
        </w:numPr>
        <w:spacing w:line="276" w:lineRule="auto"/>
        <w:rPr>
          <w:rFonts w:cs="Segoe UI"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 xml:space="preserve">Build strength and work out. </w:t>
      </w:r>
    </w:p>
    <w:p w14:paraId="532E3B16" w14:textId="54FB3360" w:rsidR="006A19E8" w:rsidRPr="00406A05" w:rsidRDefault="00106E9A" w:rsidP="006A19E8">
      <w:pPr>
        <w:pStyle w:val="NoSpacing"/>
        <w:numPr>
          <w:ilvl w:val="0"/>
          <w:numId w:val="7"/>
        </w:numPr>
        <w:spacing w:line="276" w:lineRule="auto"/>
        <w:rPr>
          <w:rFonts w:cs="Segoe UI Light"/>
          <w:b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>Great Content &amp; Work LinkedIn Hard.</w:t>
      </w:r>
    </w:p>
    <w:p w14:paraId="71CF71BA" w14:textId="35564293" w:rsidR="00106E9A" w:rsidRPr="00106E9A" w:rsidRDefault="00024818" w:rsidP="006A19E8">
      <w:pPr>
        <w:pStyle w:val="NoSpacing"/>
        <w:numPr>
          <w:ilvl w:val="0"/>
          <w:numId w:val="7"/>
        </w:numPr>
        <w:spacing w:line="276" w:lineRule="auto"/>
        <w:rPr>
          <w:rFonts w:cs="Segoe UI Light"/>
          <w:b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 xml:space="preserve">Fill Webinars with 100+ people per time. </w:t>
      </w:r>
    </w:p>
    <w:p w14:paraId="574045B3" w14:textId="1F70A52B" w:rsidR="00B05BF0" w:rsidRDefault="00B05BF0" w:rsidP="006A19E8">
      <w:pPr>
        <w:pStyle w:val="NoSpacing"/>
        <w:spacing w:line="276" w:lineRule="auto"/>
        <w:ind w:left="720"/>
        <w:rPr>
          <w:rFonts w:cs="Segoe UI Light"/>
          <w:b/>
          <w:color w:val="000000" w:themeColor="text1"/>
          <w:sz w:val="24"/>
          <w:szCs w:val="24"/>
        </w:rPr>
      </w:pPr>
    </w:p>
    <w:p w14:paraId="34FCC237" w14:textId="3EE79F91" w:rsidR="001C4085" w:rsidRPr="00343B13" w:rsidRDefault="00735CEE" w:rsidP="00255FBB">
      <w:pPr>
        <w:pBdr>
          <w:bottom w:val="single" w:sz="4" w:space="1" w:color="auto"/>
        </w:pBdr>
        <w:rPr>
          <w:rFonts w:cs="Segoe UI Light"/>
          <w:color w:val="000000" w:themeColor="text1"/>
          <w:sz w:val="24"/>
          <w:szCs w:val="24"/>
        </w:rPr>
      </w:pPr>
      <w:r w:rsidRPr="00343B13">
        <w:rPr>
          <w:rFonts w:cs="Segoe UI Light"/>
          <w:b/>
          <w:color w:val="000000" w:themeColor="text1"/>
          <w:sz w:val="24"/>
          <w:szCs w:val="24"/>
        </w:rPr>
        <w:t>I</w:t>
      </w:r>
      <w:r w:rsidR="001C4085" w:rsidRPr="00343B13">
        <w:rPr>
          <w:rFonts w:cs="Segoe UI Light"/>
          <w:b/>
          <w:color w:val="000000" w:themeColor="text1"/>
          <w:sz w:val="24"/>
          <w:szCs w:val="24"/>
        </w:rPr>
        <w:t xml:space="preserve">mportant (within 60 days): </w:t>
      </w:r>
    </w:p>
    <w:p w14:paraId="6576B9D1" w14:textId="18DFD761" w:rsidR="00106E9A" w:rsidRPr="00106E9A" w:rsidRDefault="000B54EC" w:rsidP="003F0750">
      <w:pPr>
        <w:pStyle w:val="NoSpacing"/>
        <w:numPr>
          <w:ilvl w:val="0"/>
          <w:numId w:val="8"/>
        </w:numPr>
        <w:spacing w:line="276" w:lineRule="auto"/>
        <w:rPr>
          <w:rFonts w:cs="Segoe UI Light"/>
          <w:b/>
          <w:color w:val="000000" w:themeColor="text1"/>
          <w:sz w:val="24"/>
          <w:szCs w:val="24"/>
        </w:rPr>
      </w:pPr>
      <w:r>
        <w:rPr>
          <w:rFonts w:cs="Segoe UI"/>
          <w:color w:val="000000" w:themeColor="text1"/>
          <w:sz w:val="24"/>
          <w:szCs w:val="24"/>
        </w:rPr>
        <w:t>Drive heavy workshops</w:t>
      </w:r>
      <w:r w:rsidR="00024818">
        <w:rPr>
          <w:rFonts w:cs="Segoe UI"/>
          <w:color w:val="000000" w:themeColor="text1"/>
          <w:sz w:val="24"/>
          <w:szCs w:val="24"/>
        </w:rPr>
        <w:t xml:space="preserve"> </w:t>
      </w:r>
      <w:r w:rsidR="00100964">
        <w:rPr>
          <w:rFonts w:cs="Segoe UI"/>
          <w:color w:val="000000" w:themeColor="text1"/>
          <w:sz w:val="24"/>
          <w:szCs w:val="24"/>
        </w:rPr>
        <w:t>&amp; Online Sales.</w:t>
      </w:r>
    </w:p>
    <w:p w14:paraId="5FEFABE1" w14:textId="0FCDCE79" w:rsidR="009371C2" w:rsidRPr="00106E9A" w:rsidRDefault="000E300C" w:rsidP="00106E9A">
      <w:pPr>
        <w:pStyle w:val="NoSpacing"/>
        <w:spacing w:line="276" w:lineRule="auto"/>
        <w:rPr>
          <w:rFonts w:cs="Segoe UI Light"/>
          <w:b/>
          <w:color w:val="000000" w:themeColor="text1"/>
          <w:sz w:val="24"/>
          <w:szCs w:val="24"/>
        </w:rPr>
      </w:pPr>
      <w:r w:rsidRPr="00106E9A">
        <w:rPr>
          <w:rFonts w:cs="Segoe UI Light"/>
          <w:b/>
          <w:color w:val="000000" w:themeColor="text1"/>
          <w:sz w:val="24"/>
          <w:szCs w:val="24"/>
        </w:rPr>
        <w:t xml:space="preserve"> </w:t>
      </w:r>
    </w:p>
    <w:p w14:paraId="0B94560D" w14:textId="08F8358D" w:rsidR="001C4085" w:rsidRPr="00343B13" w:rsidRDefault="001C4085" w:rsidP="00255FBB">
      <w:pPr>
        <w:pBdr>
          <w:bottom w:val="single" w:sz="4" w:space="1" w:color="auto"/>
        </w:pBdr>
        <w:rPr>
          <w:rFonts w:cs="Segoe UI Light"/>
          <w:color w:val="000000" w:themeColor="text1"/>
          <w:sz w:val="24"/>
          <w:szCs w:val="24"/>
        </w:rPr>
      </w:pPr>
      <w:r w:rsidRPr="00343B13">
        <w:rPr>
          <w:rFonts w:cs="Segoe UI Light"/>
          <w:b/>
          <w:color w:val="000000" w:themeColor="text1"/>
          <w:sz w:val="24"/>
          <w:szCs w:val="24"/>
        </w:rPr>
        <w:t>Coming (within 90 days):</w:t>
      </w:r>
      <w:r w:rsidRPr="00343B13">
        <w:rPr>
          <w:rFonts w:cs="Segoe UI Light"/>
          <w:color w:val="000000" w:themeColor="text1"/>
          <w:sz w:val="24"/>
          <w:szCs w:val="24"/>
        </w:rPr>
        <w:t xml:space="preserve"> </w:t>
      </w:r>
    </w:p>
    <w:p w14:paraId="6761527A" w14:textId="6642F510" w:rsidR="009371C2" w:rsidRDefault="00100964" w:rsidP="00EE03AD">
      <w:pPr>
        <w:pStyle w:val="NoSpacing"/>
        <w:numPr>
          <w:ilvl w:val="0"/>
          <w:numId w:val="8"/>
        </w:numPr>
        <w:spacing w:line="276" w:lineRule="auto"/>
        <w:rPr>
          <w:rFonts w:cs="Segoe UI Light"/>
          <w:color w:val="000000" w:themeColor="text1"/>
          <w:sz w:val="24"/>
          <w:szCs w:val="24"/>
        </w:rPr>
      </w:pPr>
      <w:r>
        <w:rPr>
          <w:rFonts w:cs="Segoe UI Light"/>
          <w:color w:val="000000" w:themeColor="text1"/>
          <w:sz w:val="24"/>
          <w:szCs w:val="24"/>
        </w:rPr>
        <w:t xml:space="preserve">Build your following &amp; residual. </w:t>
      </w:r>
    </w:p>
    <w:p w14:paraId="60FD6A54" w14:textId="5C751152" w:rsidR="00711C4C" w:rsidRPr="00343B13" w:rsidRDefault="00711C4C" w:rsidP="00953651">
      <w:pPr>
        <w:pStyle w:val="NoSpacing"/>
        <w:spacing w:line="276" w:lineRule="auto"/>
        <w:rPr>
          <w:rFonts w:cs="Segoe UI"/>
          <w:color w:val="000000" w:themeColor="text1"/>
          <w:sz w:val="24"/>
          <w:szCs w:val="24"/>
        </w:rPr>
      </w:pPr>
    </w:p>
    <w:p w14:paraId="74E4F606" w14:textId="433C8003" w:rsidR="001C4085" w:rsidRPr="00343B13" w:rsidRDefault="00F96B79" w:rsidP="00255FBB">
      <w:pPr>
        <w:pBdr>
          <w:bottom w:val="single" w:sz="4" w:space="1" w:color="auto"/>
        </w:pBdr>
        <w:rPr>
          <w:rFonts w:cs="Segoe UI Light"/>
          <w:color w:val="000000" w:themeColor="text1"/>
          <w:sz w:val="24"/>
          <w:szCs w:val="24"/>
        </w:rPr>
      </w:pPr>
      <w:r w:rsidRPr="00343B13">
        <w:rPr>
          <w:rFonts w:cs="Segoe UI Light"/>
          <w:b/>
          <w:color w:val="000000" w:themeColor="text1"/>
          <w:sz w:val="24"/>
          <w:szCs w:val="24"/>
        </w:rPr>
        <w:t>Future Tech:</w:t>
      </w:r>
    </w:p>
    <w:p w14:paraId="10B89B81" w14:textId="63362A89" w:rsidR="000B54EC" w:rsidRPr="000B54EC" w:rsidRDefault="00106E9A" w:rsidP="000B54EC">
      <w:pPr>
        <w:pStyle w:val="NoSpacing"/>
        <w:numPr>
          <w:ilvl w:val="0"/>
          <w:numId w:val="8"/>
        </w:numPr>
        <w:spacing w:line="276" w:lineRule="auto"/>
        <w:rPr>
          <w:rFonts w:cs="Segoe UI Light"/>
          <w:noProof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6741BBF" wp14:editId="421E7ED4">
            <wp:simplePos x="0" y="0"/>
            <wp:positionH relativeFrom="margin">
              <wp:align>left</wp:align>
            </wp:positionH>
            <wp:positionV relativeFrom="paragraph">
              <wp:posOffset>3383407</wp:posOffset>
            </wp:positionV>
            <wp:extent cx="163830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349" y="21418"/>
                <wp:lineTo x="213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19C0A2C9" wp14:editId="300AB36B">
            <wp:simplePos x="0" y="0"/>
            <wp:positionH relativeFrom="column">
              <wp:posOffset>3993388</wp:posOffset>
            </wp:positionH>
            <wp:positionV relativeFrom="paragraph">
              <wp:posOffset>4142613</wp:posOffset>
            </wp:positionV>
            <wp:extent cx="274955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400" y="21265"/>
                <wp:lineTo x="21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208C58F7" wp14:editId="2D09B478">
            <wp:simplePos x="0" y="0"/>
            <wp:positionH relativeFrom="margin">
              <wp:align>left</wp:align>
            </wp:positionH>
            <wp:positionV relativeFrom="paragraph">
              <wp:posOffset>608076</wp:posOffset>
            </wp:positionV>
            <wp:extent cx="2007235" cy="2675255"/>
            <wp:effectExtent l="0" t="0" r="0" b="0"/>
            <wp:wrapTight wrapText="bothSides">
              <wp:wrapPolygon edited="0">
                <wp:start x="0" y="0"/>
                <wp:lineTo x="0" y="21380"/>
                <wp:lineTo x="21320" y="21380"/>
                <wp:lineTo x="2132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EC">
        <w:rPr>
          <w:noProof/>
          <w:sz w:val="24"/>
          <w:szCs w:val="24"/>
        </w:rPr>
        <w:t>Heavy 3 Day Workshop (or not).</w:t>
      </w:r>
    </w:p>
    <w:p w14:paraId="086F1B80" w14:textId="04461C4E" w:rsidR="00FF348F" w:rsidRDefault="000B54EC" w:rsidP="000B54EC">
      <w:pPr>
        <w:pStyle w:val="NoSpacing"/>
        <w:spacing w:line="276" w:lineRule="auto"/>
        <w:ind w:left="360"/>
        <w:rPr>
          <w:rFonts w:cs="Segoe UI Light"/>
          <w:noProof/>
          <w:color w:val="000000" w:themeColor="text1"/>
          <w:sz w:val="24"/>
          <w:szCs w:val="24"/>
        </w:rPr>
      </w:pPr>
      <w:r>
        <w:rPr>
          <w:rFonts w:cs="Segoe UI Light"/>
          <w:noProof/>
          <w:color w:val="000000" w:themeColor="text1"/>
          <w:sz w:val="24"/>
          <w:szCs w:val="24"/>
        </w:rPr>
        <w:t xml:space="preserve"> </w:t>
      </w:r>
    </w:p>
    <w:p w14:paraId="27267190" w14:textId="22FB985E" w:rsidR="00106E9A" w:rsidRDefault="00A1001B" w:rsidP="00106E9A">
      <w:pPr>
        <w:tabs>
          <w:tab w:val="left" w:pos="2952"/>
        </w:tabs>
        <w:rPr>
          <w:rFonts w:cs="Segoe UI Light"/>
          <w:noProof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4C55A5C" wp14:editId="333E5E05">
            <wp:simplePos x="0" y="0"/>
            <wp:positionH relativeFrom="margin">
              <wp:posOffset>4745214</wp:posOffset>
            </wp:positionH>
            <wp:positionV relativeFrom="paragraph">
              <wp:posOffset>209832</wp:posOffset>
            </wp:positionV>
            <wp:extent cx="1863090" cy="1048385"/>
            <wp:effectExtent l="0" t="0" r="3810" b="0"/>
            <wp:wrapTight wrapText="bothSides">
              <wp:wrapPolygon edited="0">
                <wp:start x="0" y="0"/>
                <wp:lineTo x="0" y="21194"/>
                <wp:lineTo x="21423" y="21194"/>
                <wp:lineTo x="214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9A">
        <w:rPr>
          <w:noProof/>
        </w:rPr>
        <w:drawing>
          <wp:anchor distT="0" distB="0" distL="114300" distR="114300" simplePos="0" relativeHeight="251756544" behindDoc="1" locked="0" layoutInCell="1" allowOverlap="1" wp14:anchorId="48D852BA" wp14:editId="1684A2E2">
            <wp:simplePos x="0" y="0"/>
            <wp:positionH relativeFrom="margin">
              <wp:posOffset>2176018</wp:posOffset>
            </wp:positionH>
            <wp:positionV relativeFrom="paragraph">
              <wp:posOffset>201041</wp:posOffset>
            </wp:positionV>
            <wp:extent cx="2450465" cy="1499235"/>
            <wp:effectExtent l="0" t="0" r="6985" b="5715"/>
            <wp:wrapTight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9A">
        <w:rPr>
          <w:rFonts w:cs="Segoe UI Light"/>
          <w:noProof/>
          <w:color w:val="000000" w:themeColor="text1"/>
          <w:sz w:val="24"/>
          <w:szCs w:val="24"/>
        </w:rPr>
        <w:tab/>
      </w:r>
    </w:p>
    <w:p w14:paraId="229C4930" w14:textId="29112524" w:rsidR="00106E9A" w:rsidRPr="00106E9A" w:rsidRDefault="00EF166C" w:rsidP="00106E9A">
      <w:pPr>
        <w:tabs>
          <w:tab w:val="left" w:pos="2952"/>
        </w:tabs>
        <w:sectPr w:rsidR="00106E9A" w:rsidRPr="00106E9A" w:rsidSect="000254EC">
          <w:headerReference w:type="even" r:id="rId19"/>
          <w:headerReference w:type="default" r:id="rId20"/>
          <w:headerReference w:type="first" r:id="rId21"/>
          <w:pgSz w:w="11907" w:h="16839" w:code="9"/>
          <w:pgMar w:top="284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6B571320" wp14:editId="56E8B32A">
            <wp:simplePos x="0" y="0"/>
            <wp:positionH relativeFrom="column">
              <wp:posOffset>4758690</wp:posOffset>
            </wp:positionH>
            <wp:positionV relativeFrom="paragraph">
              <wp:posOffset>1220610</wp:posOffset>
            </wp:positionV>
            <wp:extent cx="1840865" cy="1697990"/>
            <wp:effectExtent l="0" t="0" r="6985" b="0"/>
            <wp:wrapTight wrapText="bothSides">
              <wp:wrapPolygon edited="0">
                <wp:start x="0" y="0"/>
                <wp:lineTo x="0" y="21325"/>
                <wp:lineTo x="21458" y="21325"/>
                <wp:lineTo x="214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AD">
        <w:rPr>
          <w:noProof/>
        </w:rPr>
        <w:drawing>
          <wp:anchor distT="0" distB="0" distL="114300" distR="114300" simplePos="0" relativeHeight="251764736" behindDoc="1" locked="0" layoutInCell="1" allowOverlap="1" wp14:anchorId="55E14DB9" wp14:editId="15B35010">
            <wp:simplePos x="0" y="0"/>
            <wp:positionH relativeFrom="margin">
              <wp:posOffset>1813331</wp:posOffset>
            </wp:positionH>
            <wp:positionV relativeFrom="paragraph">
              <wp:posOffset>3412855</wp:posOffset>
            </wp:positionV>
            <wp:extent cx="2113280" cy="1187450"/>
            <wp:effectExtent l="0" t="0" r="1270" b="0"/>
            <wp:wrapTight wrapText="bothSides">
              <wp:wrapPolygon edited="0">
                <wp:start x="0" y="0"/>
                <wp:lineTo x="0" y="21138"/>
                <wp:lineTo x="21418" y="21138"/>
                <wp:lineTo x="2141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9A" w:rsidRPr="00343B13"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45EB63D9" wp14:editId="14ADA122">
            <wp:simplePos x="0" y="0"/>
            <wp:positionH relativeFrom="margin">
              <wp:posOffset>2217420</wp:posOffset>
            </wp:positionH>
            <wp:positionV relativeFrom="paragraph">
              <wp:posOffset>1579245</wp:posOffset>
            </wp:positionV>
            <wp:extent cx="2423795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391" y="21371"/>
                <wp:lineTo x="21391" y="0"/>
                <wp:lineTo x="0" y="0"/>
              </wp:wrapPolygon>
            </wp:wrapTight>
            <wp:docPr id="9" name="Picture 9" descr="C:\Users\Edward\AppData\Local\Microsoft\Windows\INetCache\Content.Word\21366628_754045891445890_14922999295829207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ward\AppData\Local\Microsoft\Windows\INetCache\Content.Word\21366628_754045891445890_1492299929582920739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9A">
        <w:tab/>
      </w:r>
    </w:p>
    <w:p w14:paraId="60B06AF6" w14:textId="3F4B188B" w:rsidR="001C4085" w:rsidRDefault="001C4085">
      <w:pPr>
        <w:rPr>
          <w:rFonts w:cs="Segoe UI"/>
          <w:color w:val="6600FF"/>
          <w:sz w:val="24"/>
          <w:szCs w:val="24"/>
        </w:rPr>
      </w:pPr>
    </w:p>
    <w:p w14:paraId="00588F90" w14:textId="3EF959F9" w:rsidR="00230921" w:rsidRPr="00343B13" w:rsidRDefault="00E737AE">
      <w:pPr>
        <w:rPr>
          <w:rFonts w:cs="Segoe UI"/>
          <w:color w:val="66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4F8FD204" wp14:editId="0A7D41E7">
            <wp:simplePos x="0" y="0"/>
            <wp:positionH relativeFrom="margin">
              <wp:posOffset>3337560</wp:posOffset>
            </wp:positionH>
            <wp:positionV relativeFrom="paragraph">
              <wp:posOffset>249555</wp:posOffset>
            </wp:positionV>
            <wp:extent cx="3403600" cy="1780540"/>
            <wp:effectExtent l="0" t="0" r="6350" b="0"/>
            <wp:wrapTight wrapText="bothSides">
              <wp:wrapPolygon edited="0">
                <wp:start x="0" y="0"/>
                <wp:lineTo x="0" y="21261"/>
                <wp:lineTo x="21519" y="21261"/>
                <wp:lineTo x="215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445DE" w14:textId="02A91C8B" w:rsidR="00E8309D" w:rsidRPr="00CB0BA1" w:rsidRDefault="00E8309D" w:rsidP="00E8309D">
      <w:pPr>
        <w:pBdr>
          <w:bottom w:val="single" w:sz="4" w:space="1" w:color="auto"/>
        </w:pBdr>
        <w:rPr>
          <w:rFonts w:cs="Segoe UI"/>
          <w:b/>
          <w:color w:val="6600FF"/>
          <w:sz w:val="28"/>
          <w:szCs w:val="28"/>
        </w:rPr>
      </w:pPr>
      <w:r w:rsidRPr="00CB0BA1">
        <w:rPr>
          <w:rFonts w:cs="Segoe UI"/>
          <w:b/>
          <w:color w:val="6600FF"/>
          <w:sz w:val="28"/>
          <w:szCs w:val="28"/>
          <w:highlight w:val="yellow"/>
        </w:rPr>
        <w:t>Daily:</w:t>
      </w:r>
      <w:bookmarkStart w:id="0" w:name="_GoBack"/>
      <w:bookmarkEnd w:id="0"/>
    </w:p>
    <w:p w14:paraId="6759F999" w14:textId="0E3BA06A" w:rsidR="00EE03AD" w:rsidRPr="00CB0BA1" w:rsidRDefault="000B54EC" w:rsidP="002015F8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>5</w:t>
      </w:r>
      <w:r w:rsidR="00106E9A">
        <w:rPr>
          <w:rFonts w:cs="Segoe UI"/>
          <w:color w:val="000000" w:themeColor="text1"/>
          <w:sz w:val="28"/>
          <w:szCs w:val="28"/>
        </w:rPr>
        <w:t xml:space="preserve"> x </w:t>
      </w:r>
      <w:r w:rsidR="006E645F">
        <w:rPr>
          <w:rFonts w:cs="Segoe UI"/>
          <w:color w:val="000000" w:themeColor="text1"/>
          <w:sz w:val="28"/>
          <w:szCs w:val="28"/>
        </w:rPr>
        <w:t xml:space="preserve">Phone </w:t>
      </w:r>
      <w:r>
        <w:rPr>
          <w:rFonts w:cs="Segoe UI"/>
          <w:color w:val="000000" w:themeColor="text1"/>
          <w:sz w:val="28"/>
          <w:szCs w:val="28"/>
        </w:rPr>
        <w:t>Calls</w:t>
      </w:r>
    </w:p>
    <w:p w14:paraId="7E688015" w14:textId="78B9E033" w:rsidR="00E8309D" w:rsidRPr="00CB0BA1" w:rsidRDefault="000E300C" w:rsidP="006D0258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 xml:space="preserve">5 - </w:t>
      </w:r>
      <w:r w:rsidR="0062613D">
        <w:rPr>
          <w:rFonts w:cs="Segoe UI"/>
          <w:color w:val="000000" w:themeColor="text1"/>
          <w:sz w:val="28"/>
          <w:szCs w:val="28"/>
        </w:rPr>
        <w:t>10</w:t>
      </w:r>
      <w:r w:rsidR="00E8309D" w:rsidRPr="00CB0BA1">
        <w:rPr>
          <w:rFonts w:cs="Segoe UI"/>
          <w:color w:val="000000" w:themeColor="text1"/>
          <w:sz w:val="28"/>
          <w:szCs w:val="28"/>
        </w:rPr>
        <w:t xml:space="preserve"> x Social Media Posts</w:t>
      </w:r>
    </w:p>
    <w:p w14:paraId="112F5F72" w14:textId="4A06D798" w:rsidR="000B54EC" w:rsidRDefault="00F63056" w:rsidP="006D0258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 xml:space="preserve">100+ x </w:t>
      </w:r>
      <w:r w:rsidR="000B54EC">
        <w:rPr>
          <w:rFonts w:cs="Segoe UI"/>
          <w:color w:val="000000" w:themeColor="text1"/>
          <w:sz w:val="28"/>
          <w:szCs w:val="28"/>
        </w:rPr>
        <w:t>Respond to ALL MESSAGES</w:t>
      </w:r>
    </w:p>
    <w:p w14:paraId="0E6248CD" w14:textId="75A334D9" w:rsidR="005616FB" w:rsidRPr="00CB0BA1" w:rsidRDefault="005616FB" w:rsidP="006D0258">
      <w:pPr>
        <w:rPr>
          <w:rFonts w:cs="Segoe UI"/>
          <w:color w:val="000000" w:themeColor="text1"/>
          <w:sz w:val="28"/>
          <w:szCs w:val="28"/>
        </w:rPr>
      </w:pPr>
      <w:r w:rsidRPr="00CB0BA1">
        <w:rPr>
          <w:rFonts w:cs="Segoe UI"/>
          <w:color w:val="000000" w:themeColor="text1"/>
          <w:sz w:val="28"/>
          <w:szCs w:val="28"/>
        </w:rPr>
        <w:t>5 x Prayer / “In the zone”</w:t>
      </w:r>
    </w:p>
    <w:p w14:paraId="20C3E160" w14:textId="66A34D33" w:rsidR="00106E9A" w:rsidRDefault="00293135" w:rsidP="00E8309D">
      <w:pPr>
        <w:pBdr>
          <w:bottom w:val="single" w:sz="4" w:space="1" w:color="auto"/>
        </w:pBdr>
        <w:rPr>
          <w:rFonts w:cs="Segoe UI"/>
          <w:b/>
          <w:color w:val="6600FF"/>
          <w:sz w:val="28"/>
          <w:szCs w:val="28"/>
          <w:highlight w:val="yellow"/>
        </w:rPr>
      </w:pPr>
      <w:r w:rsidRPr="00CB0BA1"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61C8281F" wp14:editId="4765B3C4">
            <wp:simplePos x="0" y="0"/>
            <wp:positionH relativeFrom="margin">
              <wp:posOffset>3339748</wp:posOffset>
            </wp:positionH>
            <wp:positionV relativeFrom="paragraph">
              <wp:posOffset>106468</wp:posOffset>
            </wp:positionV>
            <wp:extent cx="3444706" cy="1637584"/>
            <wp:effectExtent l="0" t="0" r="3810" b="127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06" cy="163758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FED5E" w14:textId="4349EEFF" w:rsidR="00E8309D" w:rsidRPr="00CB0BA1" w:rsidRDefault="00E8309D" w:rsidP="00E8309D">
      <w:pPr>
        <w:pBdr>
          <w:bottom w:val="single" w:sz="4" w:space="1" w:color="auto"/>
        </w:pBdr>
        <w:rPr>
          <w:rFonts w:cs="Segoe UI"/>
          <w:b/>
          <w:color w:val="6600FF"/>
          <w:sz w:val="28"/>
          <w:szCs w:val="28"/>
        </w:rPr>
      </w:pPr>
      <w:r w:rsidRPr="00CB0BA1">
        <w:rPr>
          <w:rFonts w:cs="Segoe UI"/>
          <w:b/>
          <w:color w:val="6600FF"/>
          <w:sz w:val="28"/>
          <w:szCs w:val="28"/>
          <w:highlight w:val="yellow"/>
        </w:rPr>
        <w:t>Weekly:</w:t>
      </w:r>
    </w:p>
    <w:p w14:paraId="30221234" w14:textId="071C2A03" w:rsidR="00E8309D" w:rsidRDefault="006165D5" w:rsidP="00E8309D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>1</w:t>
      </w:r>
      <w:r w:rsidR="000B54EC">
        <w:rPr>
          <w:rFonts w:cs="Segoe UI"/>
          <w:color w:val="000000" w:themeColor="text1"/>
          <w:sz w:val="28"/>
          <w:szCs w:val="28"/>
        </w:rPr>
        <w:t xml:space="preserve"> x </w:t>
      </w:r>
      <w:r>
        <w:rPr>
          <w:rFonts w:cs="Segoe UI"/>
          <w:color w:val="000000" w:themeColor="text1"/>
          <w:sz w:val="28"/>
          <w:szCs w:val="28"/>
        </w:rPr>
        <w:t>Personal Database Email</w:t>
      </w:r>
    </w:p>
    <w:p w14:paraId="35C957AD" w14:textId="06059C1E" w:rsidR="000B54EC" w:rsidRPr="00CB0BA1" w:rsidRDefault="000B54EC" w:rsidP="00E8309D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>1 x Meetup Email</w:t>
      </w:r>
    </w:p>
    <w:p w14:paraId="262133AD" w14:textId="32E6006C" w:rsidR="00E8309D" w:rsidRPr="00CB0BA1" w:rsidRDefault="000B54EC" w:rsidP="00E8309D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>1 x Live Webinar</w:t>
      </w:r>
    </w:p>
    <w:p w14:paraId="2322EAA3" w14:textId="58431CCE" w:rsidR="009B60DA" w:rsidRPr="00CB0BA1" w:rsidRDefault="00A1001B" w:rsidP="00E8309D">
      <w:pPr>
        <w:rPr>
          <w:rFonts w:cs="Segoe U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406B566B" wp14:editId="0ABDB0BF">
            <wp:simplePos x="0" y="0"/>
            <wp:positionH relativeFrom="column">
              <wp:posOffset>3328670</wp:posOffset>
            </wp:positionH>
            <wp:positionV relativeFrom="paragraph">
              <wp:posOffset>83185</wp:posOffset>
            </wp:positionV>
            <wp:extent cx="345059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038B9" w14:textId="23AD291E" w:rsidR="009B60DA" w:rsidRPr="00CB0BA1" w:rsidRDefault="009B60DA" w:rsidP="009B60DA">
      <w:pPr>
        <w:pBdr>
          <w:bottom w:val="single" w:sz="4" w:space="1" w:color="auto"/>
        </w:pBdr>
        <w:rPr>
          <w:rFonts w:cs="Segoe UI"/>
          <w:b/>
          <w:color w:val="6600FF"/>
          <w:sz w:val="28"/>
          <w:szCs w:val="28"/>
        </w:rPr>
      </w:pPr>
      <w:r w:rsidRPr="00CB0BA1">
        <w:rPr>
          <w:rFonts w:cs="Segoe UI"/>
          <w:b/>
          <w:color w:val="6600FF"/>
          <w:sz w:val="28"/>
          <w:szCs w:val="28"/>
          <w:highlight w:val="yellow"/>
        </w:rPr>
        <w:t>Monthly:</w:t>
      </w:r>
      <w:r w:rsidR="006614AD" w:rsidRPr="006614AD">
        <w:t xml:space="preserve"> </w:t>
      </w:r>
    </w:p>
    <w:p w14:paraId="618912B3" w14:textId="03120329" w:rsidR="009B60DA" w:rsidRDefault="000E300C" w:rsidP="009B60DA">
      <w:pPr>
        <w:rPr>
          <w:rFonts w:cs="Segoe UI"/>
          <w:color w:val="000000" w:themeColor="text1"/>
          <w:sz w:val="28"/>
          <w:szCs w:val="28"/>
        </w:rPr>
      </w:pPr>
      <w:r>
        <w:rPr>
          <w:rFonts w:cs="Segoe UI"/>
          <w:color w:val="000000" w:themeColor="text1"/>
          <w:sz w:val="28"/>
          <w:szCs w:val="28"/>
        </w:rPr>
        <w:t xml:space="preserve">2 </w:t>
      </w:r>
      <w:r w:rsidR="006E645F">
        <w:rPr>
          <w:rFonts w:cs="Segoe UI"/>
          <w:color w:val="000000" w:themeColor="text1"/>
          <w:sz w:val="28"/>
          <w:szCs w:val="28"/>
        </w:rPr>
        <w:t>x Events</w:t>
      </w:r>
    </w:p>
    <w:p w14:paraId="6ABCC831" w14:textId="32A9A66B" w:rsidR="00281725" w:rsidRDefault="009C3E38" w:rsidP="006D0258">
      <w:pPr>
        <w:rPr>
          <w:rFonts w:cs="Segoe UI"/>
          <w:color w:val="000000" w:themeColor="text1"/>
          <w:sz w:val="28"/>
          <w:szCs w:val="28"/>
        </w:rPr>
      </w:pPr>
      <w:r w:rsidRPr="00CB0BA1">
        <w:rPr>
          <w:rFonts w:cs="Segoe UI"/>
          <w:color w:val="000000" w:themeColor="text1"/>
          <w:sz w:val="28"/>
          <w:szCs w:val="28"/>
        </w:rPr>
        <w:t>1 x Review</w:t>
      </w:r>
    </w:p>
    <w:p w14:paraId="150C7749" w14:textId="316213A4" w:rsidR="006E645F" w:rsidRPr="00281725" w:rsidRDefault="006E645F" w:rsidP="006D0258">
      <w:pPr>
        <w:rPr>
          <w:rFonts w:cs="Segoe U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2CD2955" wp14:editId="1A9839F8">
            <wp:simplePos x="0" y="0"/>
            <wp:positionH relativeFrom="margin">
              <wp:align>left</wp:align>
            </wp:positionH>
            <wp:positionV relativeFrom="paragraph">
              <wp:posOffset>243110</wp:posOffset>
            </wp:positionV>
            <wp:extent cx="250507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518" y="21421"/>
                <wp:lineTo x="2151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00E8F" w14:textId="1A6CD9F1" w:rsidR="009C3E38" w:rsidRPr="00343B13" w:rsidRDefault="000B54EC" w:rsidP="006D0258">
      <w:pPr>
        <w:rPr>
          <w:rFonts w:cs="Segoe UI"/>
          <w:color w:val="66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15819229" wp14:editId="1ABCEB8A">
            <wp:simplePos x="0" y="0"/>
            <wp:positionH relativeFrom="column">
              <wp:posOffset>4885690</wp:posOffset>
            </wp:positionH>
            <wp:positionV relativeFrom="paragraph">
              <wp:posOffset>758190</wp:posOffset>
            </wp:positionV>
            <wp:extent cx="2392680" cy="1344295"/>
            <wp:effectExtent l="0" t="9208" r="0" b="0"/>
            <wp:wrapTight wrapText="bothSides">
              <wp:wrapPolygon edited="0">
                <wp:start x="-83" y="21452"/>
                <wp:lineTo x="21414" y="21452"/>
                <wp:lineTo x="21414" y="332"/>
                <wp:lineTo x="-83" y="332"/>
                <wp:lineTo x="-83" y="2145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68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83A0DB3" wp14:editId="3C0E5EA1">
            <wp:simplePos x="0" y="0"/>
            <wp:positionH relativeFrom="column">
              <wp:posOffset>2675890</wp:posOffset>
            </wp:positionH>
            <wp:positionV relativeFrom="paragraph">
              <wp:posOffset>271780</wp:posOffset>
            </wp:positionV>
            <wp:extent cx="21780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48" y="21426"/>
                <wp:lineTo x="213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B13">
        <w:rPr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764825B9" wp14:editId="18CE4F5A">
            <wp:simplePos x="0" y="0"/>
            <wp:positionH relativeFrom="margin">
              <wp:posOffset>38100</wp:posOffset>
            </wp:positionH>
            <wp:positionV relativeFrom="paragraph">
              <wp:posOffset>1278890</wp:posOffset>
            </wp:positionV>
            <wp:extent cx="247650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4" name="Picture 4" descr="C:\Users\Edward\AppData\Local\Microsoft\Windows\INetCache\Content.Word\2017-08-30 07.1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ward\AppData\Local\Microsoft\Windows\INetCache\Content.Word\2017-08-30 07.10.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3E38" w:rsidRPr="00343B13" w:rsidSect="000254EC">
      <w:headerReference w:type="even" r:id="rId32"/>
      <w:headerReference w:type="default" r:id="rId33"/>
      <w:headerReference w:type="first" r:id="rId34"/>
      <w:pgSz w:w="11907" w:h="16839" w:code="9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24873" w14:textId="77777777" w:rsidR="009B65A6" w:rsidRDefault="009B65A6" w:rsidP="003062A0">
      <w:pPr>
        <w:spacing w:after="0" w:line="240" w:lineRule="auto"/>
      </w:pPr>
      <w:r>
        <w:separator/>
      </w:r>
    </w:p>
  </w:endnote>
  <w:endnote w:type="continuationSeparator" w:id="0">
    <w:p w14:paraId="1573097F" w14:textId="77777777" w:rsidR="009B65A6" w:rsidRDefault="009B65A6" w:rsidP="00306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C2E37" w14:textId="77777777" w:rsidR="00E20E0B" w:rsidRDefault="00E20E0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EB385" w14:textId="77777777" w:rsidR="000254EC" w:rsidRDefault="000254EC" w:rsidP="0001043C">
    <w:pPr>
      <w:pStyle w:val="Footer"/>
      <w:rPr>
        <w:rFonts w:cs="HelveticaNeue-Light"/>
        <w:sz w:val="20"/>
        <w:szCs w:val="20"/>
      </w:rPr>
    </w:pPr>
  </w:p>
  <w:p w14:paraId="44A9B382" w14:textId="21D16DC1" w:rsidR="00E20E0B" w:rsidRPr="0001043C" w:rsidRDefault="008A4576" w:rsidP="0001043C">
    <w:pPr>
      <w:pStyle w:val="Footer"/>
      <w:rPr>
        <w:sz w:val="20"/>
        <w:szCs w:val="20"/>
      </w:rPr>
    </w:pPr>
    <w:r>
      <w:rPr>
        <w:rFonts w:cs="HelveticaNeue-Light"/>
        <w:sz w:val="20"/>
        <w:szCs w:val="20"/>
      </w:rPr>
      <w:t>All rights reserved ©2</w:t>
    </w:r>
    <w:r w:rsidR="00E92A6B">
      <w:rPr>
        <w:rFonts w:cs="HelveticaNeue-Light"/>
        <w:sz w:val="20"/>
        <w:szCs w:val="20"/>
      </w:rPr>
      <w:t>020</w:t>
    </w:r>
    <w:r w:rsidR="0001043C" w:rsidRPr="0001043C">
      <w:rPr>
        <w:rFonts w:cs="HelveticaNeue-Light"/>
        <w:sz w:val="20"/>
        <w:szCs w:val="20"/>
      </w:rPr>
      <w:t xml:space="preserve"> | Excellence Above Coaching Pty Ltd | ABN 33 150 785 096 | </w:t>
    </w:r>
    <w:r w:rsidR="0001043C" w:rsidRPr="0001043C">
      <w:rPr>
        <w:rFonts w:cs="HelveticaNeue-Bold"/>
        <w:b/>
        <w:bCs/>
        <w:sz w:val="20"/>
        <w:szCs w:val="20"/>
      </w:rPr>
      <w:t>support@excellenceabove.com.au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AAE57" w14:textId="77777777" w:rsidR="009B65A6" w:rsidRDefault="009B65A6" w:rsidP="003062A0">
      <w:pPr>
        <w:spacing w:after="0" w:line="240" w:lineRule="auto"/>
      </w:pPr>
      <w:r>
        <w:separator/>
      </w:r>
    </w:p>
  </w:footnote>
  <w:footnote w:type="continuationSeparator" w:id="0">
    <w:p w14:paraId="67E6BEFC" w14:textId="77777777" w:rsidR="009B65A6" w:rsidRDefault="009B65A6" w:rsidP="00306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592D0" w14:textId="17747E77" w:rsidR="00003105" w:rsidRDefault="00DF4A0E" w:rsidP="00003105">
    <w:pPr>
      <w:pStyle w:val="NoSpacing"/>
      <w:ind w:left="720" w:firstLine="720"/>
      <w:jc w:val="center"/>
      <w:rPr>
        <w:rFonts w:cs="Segoe UI Light"/>
        <w:b/>
        <w:noProof/>
        <w:color w:val="0000FF"/>
        <w:sz w:val="36"/>
        <w:szCs w:val="48"/>
        <w:lang w:eastAsia="zh-CN"/>
      </w:rPr>
    </w:pPr>
    <w:r w:rsidRPr="004F2710">
      <w:rPr>
        <w:b/>
        <w:noProof/>
        <w:sz w:val="36"/>
        <w:szCs w:val="48"/>
      </w:rPr>
      <w:drawing>
        <wp:anchor distT="0" distB="0" distL="114300" distR="114300" simplePos="0" relativeHeight="251656192" behindDoc="1" locked="0" layoutInCell="1" allowOverlap="1" wp14:anchorId="51859215" wp14:editId="77E33527">
          <wp:simplePos x="0" y="0"/>
          <wp:positionH relativeFrom="column">
            <wp:posOffset>-195580</wp:posOffset>
          </wp:positionH>
          <wp:positionV relativeFrom="paragraph">
            <wp:posOffset>-297815</wp:posOffset>
          </wp:positionV>
          <wp:extent cx="1673860" cy="946785"/>
          <wp:effectExtent l="0" t="0" r="254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860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1ECE">
      <w:rPr>
        <w:rFonts w:cs="Segoe UI Light"/>
        <w:b/>
        <w:noProof/>
        <w:color w:val="0000FF"/>
        <w:sz w:val="36"/>
        <w:szCs w:val="48"/>
        <w:lang w:eastAsia="zh-CN"/>
      </w:rPr>
      <w:t xml:space="preserve">Edward’s </w:t>
    </w:r>
    <w:r w:rsidR="00DF54A0">
      <w:rPr>
        <w:rFonts w:cs="Segoe UI Light"/>
        <w:b/>
        <w:noProof/>
        <w:color w:val="0000FF"/>
        <w:sz w:val="36"/>
        <w:szCs w:val="48"/>
        <w:lang w:eastAsia="zh-CN"/>
      </w:rPr>
      <w:t xml:space="preserve">Influential Sales &amp; Marketing Plan </w:t>
    </w:r>
  </w:p>
  <w:p w14:paraId="727ADEAB" w14:textId="698DEA13" w:rsidR="001C4085" w:rsidRDefault="00DF54A0" w:rsidP="00003105">
    <w:pPr>
      <w:pStyle w:val="NoSpacing"/>
      <w:ind w:left="720" w:firstLine="720"/>
      <w:jc w:val="center"/>
      <w:rPr>
        <w:rFonts w:cs="Segoe UI Light"/>
        <w:noProof/>
        <w:color w:val="0000FF"/>
        <w:sz w:val="36"/>
        <w:szCs w:val="48"/>
        <w:lang w:eastAsia="zh-CN"/>
      </w:rPr>
    </w:pPr>
    <w:r>
      <w:rPr>
        <w:rFonts w:cs="Segoe UI Light"/>
        <w:noProof/>
        <w:color w:val="0000FF"/>
        <w:sz w:val="36"/>
        <w:szCs w:val="48"/>
        <w:lang w:eastAsia="zh-CN"/>
      </w:rPr>
      <w:t>JANUARY 2020</w:t>
    </w:r>
  </w:p>
  <w:p w14:paraId="6E06651D" w14:textId="77777777" w:rsidR="00907BF8" w:rsidRPr="001C4085" w:rsidRDefault="00907BF8" w:rsidP="00003105">
    <w:pPr>
      <w:pStyle w:val="NoSpacing"/>
      <w:ind w:left="720" w:firstLine="720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CF14A" w14:textId="0F8619D5" w:rsidR="0078495E" w:rsidRDefault="007849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1064E" w14:textId="452264B6" w:rsidR="004E0229" w:rsidRPr="001F5F4F" w:rsidRDefault="009B65A6" w:rsidP="004E0229">
    <w:pPr>
      <w:pStyle w:val="NoSpacing"/>
      <w:jc w:val="center"/>
      <w:rPr>
        <w:b/>
        <w:sz w:val="16"/>
        <w:szCs w:val="16"/>
      </w:rPr>
    </w:pPr>
    <w:sdt>
      <w:sdtPr>
        <w:rPr>
          <w:rFonts w:cs="Segoe UI Light"/>
          <w:b/>
          <w:noProof/>
          <w:color w:val="0000FF"/>
          <w:sz w:val="48"/>
          <w:szCs w:val="48"/>
          <w:lang w:eastAsia="zh-CN"/>
        </w:rPr>
        <w:id w:val="-1493408027"/>
        <w:docPartObj>
          <w:docPartGallery w:val="Watermarks"/>
          <w:docPartUnique/>
        </w:docPartObj>
      </w:sdtPr>
      <w:sdtEndPr/>
      <w:sdtContent>
        <w:r>
          <w:rPr>
            <w:rFonts w:cs="Segoe UI Light"/>
            <w:b/>
            <w:noProof/>
            <w:color w:val="0000FF"/>
            <w:sz w:val="48"/>
            <w:szCs w:val="48"/>
            <w:lang w:eastAsia="zh-CN"/>
          </w:rPr>
          <w:pict w14:anchorId="4BAB77B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64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4E0229" w:rsidRPr="001F5F4F">
      <w:rPr>
        <w:b/>
        <w:noProof/>
        <w:sz w:val="56"/>
        <w:szCs w:val="56"/>
      </w:rPr>
      <w:drawing>
        <wp:anchor distT="0" distB="0" distL="114300" distR="114300" simplePos="0" relativeHeight="251657216" behindDoc="1" locked="0" layoutInCell="1" allowOverlap="1" wp14:anchorId="602C6754" wp14:editId="2284E7CB">
          <wp:simplePos x="0" y="0"/>
          <wp:positionH relativeFrom="column">
            <wp:posOffset>-196215</wp:posOffset>
          </wp:positionH>
          <wp:positionV relativeFrom="paragraph">
            <wp:posOffset>-295910</wp:posOffset>
          </wp:positionV>
          <wp:extent cx="1673860" cy="946785"/>
          <wp:effectExtent l="0" t="0" r="2540" b="5715"/>
          <wp:wrapTight wrapText="bothSides">
            <wp:wrapPolygon edited="0">
              <wp:start x="0" y="0"/>
              <wp:lineTo x="0" y="21296"/>
              <wp:lineTo x="21387" y="21296"/>
              <wp:lineTo x="21387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860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0229" w:rsidRPr="001F5F4F">
      <w:rPr>
        <w:rFonts w:cs="Segoe UI Light"/>
        <w:b/>
        <w:noProof/>
        <w:color w:val="0000FF"/>
        <w:sz w:val="48"/>
        <w:szCs w:val="48"/>
        <w:lang w:eastAsia="zh-CN"/>
      </w:rPr>
      <w:t>90 Day Action Plan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C7D0" w14:textId="1C58A386" w:rsidR="0078495E" w:rsidRDefault="0078495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BEAF0" w14:textId="1739FF92" w:rsidR="0078495E" w:rsidRDefault="0078495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1385F" w14:textId="73733639" w:rsidR="004E0229" w:rsidRPr="00E8309D" w:rsidRDefault="004E0229" w:rsidP="00E8309D">
    <w:pPr>
      <w:pStyle w:val="NoSpacing"/>
      <w:jc w:val="center"/>
      <w:rPr>
        <w:b/>
        <w:sz w:val="40"/>
        <w:szCs w:val="40"/>
      </w:rPr>
    </w:pPr>
    <w:r w:rsidRPr="00E8309D">
      <w:rPr>
        <w:b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5FBD2E43" wp14:editId="77A4A02C">
          <wp:simplePos x="0" y="0"/>
          <wp:positionH relativeFrom="column">
            <wp:posOffset>-196215</wp:posOffset>
          </wp:positionH>
          <wp:positionV relativeFrom="paragraph">
            <wp:posOffset>-295910</wp:posOffset>
          </wp:positionV>
          <wp:extent cx="1673860" cy="946785"/>
          <wp:effectExtent l="0" t="0" r="2540" b="5715"/>
          <wp:wrapTight wrapText="bothSides">
            <wp:wrapPolygon edited="0">
              <wp:start x="0" y="0"/>
              <wp:lineTo x="0" y="21296"/>
              <wp:lineTo x="21387" y="21296"/>
              <wp:lineTo x="21387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860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E9A">
      <w:rPr>
        <w:rFonts w:cs="Segoe UI Light"/>
        <w:b/>
        <w:noProof/>
        <w:color w:val="0000FF"/>
        <w:sz w:val="40"/>
        <w:szCs w:val="40"/>
        <w:lang w:eastAsia="zh-CN"/>
      </w:rPr>
      <w:t>Edward’s Daily, Weekly &amp; Monthly Actions!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13C73" w14:textId="742DAC5A" w:rsidR="0078495E" w:rsidRDefault="007849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36B9C"/>
    <w:multiLevelType w:val="hybridMultilevel"/>
    <w:tmpl w:val="FF88B6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32C09"/>
    <w:multiLevelType w:val="hybridMultilevel"/>
    <w:tmpl w:val="108ABB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E43FBA"/>
    <w:multiLevelType w:val="hybridMultilevel"/>
    <w:tmpl w:val="FB0216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3F4AB9"/>
    <w:multiLevelType w:val="hybridMultilevel"/>
    <w:tmpl w:val="A3E401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40680E"/>
    <w:multiLevelType w:val="hybridMultilevel"/>
    <w:tmpl w:val="653C35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FB0CBC"/>
    <w:multiLevelType w:val="hybridMultilevel"/>
    <w:tmpl w:val="4EEE8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2B2E03"/>
    <w:multiLevelType w:val="hybridMultilevel"/>
    <w:tmpl w:val="A52291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D1F6C8F"/>
    <w:multiLevelType w:val="hybridMultilevel"/>
    <w:tmpl w:val="0D4C6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A26"/>
    <w:rsid w:val="00001AD4"/>
    <w:rsid w:val="00003105"/>
    <w:rsid w:val="000041B6"/>
    <w:rsid w:val="00005E21"/>
    <w:rsid w:val="00007C1F"/>
    <w:rsid w:val="0001043C"/>
    <w:rsid w:val="000104CD"/>
    <w:rsid w:val="00012F2D"/>
    <w:rsid w:val="000147BE"/>
    <w:rsid w:val="00015EED"/>
    <w:rsid w:val="00016652"/>
    <w:rsid w:val="00020370"/>
    <w:rsid w:val="00024818"/>
    <w:rsid w:val="00024E93"/>
    <w:rsid w:val="000254EC"/>
    <w:rsid w:val="00026DCB"/>
    <w:rsid w:val="000327C2"/>
    <w:rsid w:val="00032DDD"/>
    <w:rsid w:val="00035608"/>
    <w:rsid w:val="00040D68"/>
    <w:rsid w:val="00042C8F"/>
    <w:rsid w:val="00047255"/>
    <w:rsid w:val="000538DC"/>
    <w:rsid w:val="00054099"/>
    <w:rsid w:val="00062E61"/>
    <w:rsid w:val="000675C7"/>
    <w:rsid w:val="000675F5"/>
    <w:rsid w:val="00074BD4"/>
    <w:rsid w:val="00077B29"/>
    <w:rsid w:val="0008071E"/>
    <w:rsid w:val="000833D6"/>
    <w:rsid w:val="00085199"/>
    <w:rsid w:val="00085C1C"/>
    <w:rsid w:val="000865B2"/>
    <w:rsid w:val="00090075"/>
    <w:rsid w:val="00093121"/>
    <w:rsid w:val="0009583B"/>
    <w:rsid w:val="00096654"/>
    <w:rsid w:val="000A4384"/>
    <w:rsid w:val="000A641D"/>
    <w:rsid w:val="000A68BE"/>
    <w:rsid w:val="000B20C3"/>
    <w:rsid w:val="000B3F12"/>
    <w:rsid w:val="000B54EC"/>
    <w:rsid w:val="000B57B0"/>
    <w:rsid w:val="000B7D7E"/>
    <w:rsid w:val="000C1FEE"/>
    <w:rsid w:val="000C2848"/>
    <w:rsid w:val="000C2FAC"/>
    <w:rsid w:val="000C32F8"/>
    <w:rsid w:val="000D4776"/>
    <w:rsid w:val="000D5119"/>
    <w:rsid w:val="000E2FDB"/>
    <w:rsid w:val="000E300C"/>
    <w:rsid w:val="000F077E"/>
    <w:rsid w:val="000F1BDE"/>
    <w:rsid w:val="00100964"/>
    <w:rsid w:val="001027FC"/>
    <w:rsid w:val="00103AD1"/>
    <w:rsid w:val="001067C9"/>
    <w:rsid w:val="00106E9A"/>
    <w:rsid w:val="00111529"/>
    <w:rsid w:val="00113C7E"/>
    <w:rsid w:val="001165E3"/>
    <w:rsid w:val="00121BB5"/>
    <w:rsid w:val="00123140"/>
    <w:rsid w:val="0012362D"/>
    <w:rsid w:val="00124988"/>
    <w:rsid w:val="00126D64"/>
    <w:rsid w:val="00130322"/>
    <w:rsid w:val="001303C8"/>
    <w:rsid w:val="00130FC1"/>
    <w:rsid w:val="00134F9B"/>
    <w:rsid w:val="00135648"/>
    <w:rsid w:val="0014265E"/>
    <w:rsid w:val="00143790"/>
    <w:rsid w:val="0014513A"/>
    <w:rsid w:val="00150132"/>
    <w:rsid w:val="001532D6"/>
    <w:rsid w:val="001621EE"/>
    <w:rsid w:val="00184AF4"/>
    <w:rsid w:val="00184FAB"/>
    <w:rsid w:val="00187143"/>
    <w:rsid w:val="00190D70"/>
    <w:rsid w:val="001A0ED1"/>
    <w:rsid w:val="001A4D04"/>
    <w:rsid w:val="001A5672"/>
    <w:rsid w:val="001A75CC"/>
    <w:rsid w:val="001C4085"/>
    <w:rsid w:val="001C5981"/>
    <w:rsid w:val="001D3FC2"/>
    <w:rsid w:val="001D42CC"/>
    <w:rsid w:val="001D4B16"/>
    <w:rsid w:val="001D4F7A"/>
    <w:rsid w:val="001E0298"/>
    <w:rsid w:val="001E0E09"/>
    <w:rsid w:val="001E34CE"/>
    <w:rsid w:val="001E3D10"/>
    <w:rsid w:val="001E5350"/>
    <w:rsid w:val="001E7A12"/>
    <w:rsid w:val="001F5C76"/>
    <w:rsid w:val="001F5F4F"/>
    <w:rsid w:val="002015F8"/>
    <w:rsid w:val="002016A8"/>
    <w:rsid w:val="00203652"/>
    <w:rsid w:val="00203CCB"/>
    <w:rsid w:val="002051E5"/>
    <w:rsid w:val="00206C79"/>
    <w:rsid w:val="002109BD"/>
    <w:rsid w:val="00210A74"/>
    <w:rsid w:val="00211B98"/>
    <w:rsid w:val="00211FF6"/>
    <w:rsid w:val="0021302D"/>
    <w:rsid w:val="00213623"/>
    <w:rsid w:val="00217A3D"/>
    <w:rsid w:val="00221105"/>
    <w:rsid w:val="00223490"/>
    <w:rsid w:val="00223858"/>
    <w:rsid w:val="00225304"/>
    <w:rsid w:val="00227DC1"/>
    <w:rsid w:val="00230921"/>
    <w:rsid w:val="00235585"/>
    <w:rsid w:val="00243CCE"/>
    <w:rsid w:val="002456C3"/>
    <w:rsid w:val="00247011"/>
    <w:rsid w:val="002473AB"/>
    <w:rsid w:val="00247EBC"/>
    <w:rsid w:val="002503D8"/>
    <w:rsid w:val="00252131"/>
    <w:rsid w:val="00254C14"/>
    <w:rsid w:val="00255FBB"/>
    <w:rsid w:val="002611C6"/>
    <w:rsid w:val="00272B55"/>
    <w:rsid w:val="00273FB5"/>
    <w:rsid w:val="00276EBB"/>
    <w:rsid w:val="00277C2D"/>
    <w:rsid w:val="00281725"/>
    <w:rsid w:val="00293135"/>
    <w:rsid w:val="0029363A"/>
    <w:rsid w:val="00293F81"/>
    <w:rsid w:val="002A245B"/>
    <w:rsid w:val="002A3F93"/>
    <w:rsid w:val="002A4ED9"/>
    <w:rsid w:val="002A70C4"/>
    <w:rsid w:val="002B16C0"/>
    <w:rsid w:val="002B24F5"/>
    <w:rsid w:val="002B386A"/>
    <w:rsid w:val="002C0BB5"/>
    <w:rsid w:val="002C6373"/>
    <w:rsid w:val="002E04EE"/>
    <w:rsid w:val="002E1F14"/>
    <w:rsid w:val="002E5A3F"/>
    <w:rsid w:val="002E7C1D"/>
    <w:rsid w:val="002F31A9"/>
    <w:rsid w:val="002F445C"/>
    <w:rsid w:val="002F6673"/>
    <w:rsid w:val="002F7283"/>
    <w:rsid w:val="002F73BD"/>
    <w:rsid w:val="003062A0"/>
    <w:rsid w:val="0030729B"/>
    <w:rsid w:val="00310E0E"/>
    <w:rsid w:val="00311A48"/>
    <w:rsid w:val="00311EFF"/>
    <w:rsid w:val="003122C5"/>
    <w:rsid w:val="00312D14"/>
    <w:rsid w:val="0031495F"/>
    <w:rsid w:val="003170F7"/>
    <w:rsid w:val="003175EB"/>
    <w:rsid w:val="003210EA"/>
    <w:rsid w:val="00322182"/>
    <w:rsid w:val="00323819"/>
    <w:rsid w:val="0033096C"/>
    <w:rsid w:val="00330CD4"/>
    <w:rsid w:val="00332435"/>
    <w:rsid w:val="00336455"/>
    <w:rsid w:val="00341F13"/>
    <w:rsid w:val="003435BB"/>
    <w:rsid w:val="00343B13"/>
    <w:rsid w:val="00346B2F"/>
    <w:rsid w:val="00351368"/>
    <w:rsid w:val="0035172A"/>
    <w:rsid w:val="0035282A"/>
    <w:rsid w:val="00355A48"/>
    <w:rsid w:val="00357A41"/>
    <w:rsid w:val="00360E77"/>
    <w:rsid w:val="00363E9F"/>
    <w:rsid w:val="003668C8"/>
    <w:rsid w:val="0036787B"/>
    <w:rsid w:val="003737BC"/>
    <w:rsid w:val="00374FF0"/>
    <w:rsid w:val="0038010E"/>
    <w:rsid w:val="00382FBF"/>
    <w:rsid w:val="00386640"/>
    <w:rsid w:val="0039104B"/>
    <w:rsid w:val="00391A79"/>
    <w:rsid w:val="003A19B7"/>
    <w:rsid w:val="003B1317"/>
    <w:rsid w:val="003B4424"/>
    <w:rsid w:val="003B7DDD"/>
    <w:rsid w:val="003C2AC5"/>
    <w:rsid w:val="003C6308"/>
    <w:rsid w:val="003C743B"/>
    <w:rsid w:val="003D5F09"/>
    <w:rsid w:val="003E45DA"/>
    <w:rsid w:val="003E54BC"/>
    <w:rsid w:val="003E732F"/>
    <w:rsid w:val="003F057E"/>
    <w:rsid w:val="003F1A62"/>
    <w:rsid w:val="003F1B82"/>
    <w:rsid w:val="003F45AC"/>
    <w:rsid w:val="003F4B38"/>
    <w:rsid w:val="0040510B"/>
    <w:rsid w:val="00406A05"/>
    <w:rsid w:val="004112E3"/>
    <w:rsid w:val="00413104"/>
    <w:rsid w:val="00415DCA"/>
    <w:rsid w:val="0041793C"/>
    <w:rsid w:val="0042028D"/>
    <w:rsid w:val="0042091F"/>
    <w:rsid w:val="004272B6"/>
    <w:rsid w:val="00431029"/>
    <w:rsid w:val="00432074"/>
    <w:rsid w:val="0043285D"/>
    <w:rsid w:val="00434EC5"/>
    <w:rsid w:val="00436D80"/>
    <w:rsid w:val="00440B3B"/>
    <w:rsid w:val="0044434A"/>
    <w:rsid w:val="00453760"/>
    <w:rsid w:val="00462AD6"/>
    <w:rsid w:val="00466D2C"/>
    <w:rsid w:val="00467277"/>
    <w:rsid w:val="00471C4F"/>
    <w:rsid w:val="004744A2"/>
    <w:rsid w:val="0047614D"/>
    <w:rsid w:val="00480023"/>
    <w:rsid w:val="00480073"/>
    <w:rsid w:val="00482151"/>
    <w:rsid w:val="00484860"/>
    <w:rsid w:val="0049115F"/>
    <w:rsid w:val="004948F7"/>
    <w:rsid w:val="00494F90"/>
    <w:rsid w:val="004A185B"/>
    <w:rsid w:val="004A21D0"/>
    <w:rsid w:val="004A4402"/>
    <w:rsid w:val="004A4C14"/>
    <w:rsid w:val="004A5400"/>
    <w:rsid w:val="004B19C9"/>
    <w:rsid w:val="004B32A1"/>
    <w:rsid w:val="004B3CA2"/>
    <w:rsid w:val="004B61CD"/>
    <w:rsid w:val="004C0EF5"/>
    <w:rsid w:val="004C18BE"/>
    <w:rsid w:val="004C6F11"/>
    <w:rsid w:val="004E0229"/>
    <w:rsid w:val="004E10FA"/>
    <w:rsid w:val="004E1DA8"/>
    <w:rsid w:val="004F1160"/>
    <w:rsid w:val="004F2710"/>
    <w:rsid w:val="004F27FF"/>
    <w:rsid w:val="004F5D0F"/>
    <w:rsid w:val="004F662D"/>
    <w:rsid w:val="0051117E"/>
    <w:rsid w:val="00511A80"/>
    <w:rsid w:val="00511AFA"/>
    <w:rsid w:val="005137C7"/>
    <w:rsid w:val="00517609"/>
    <w:rsid w:val="00517921"/>
    <w:rsid w:val="00517AD8"/>
    <w:rsid w:val="005212FB"/>
    <w:rsid w:val="005241BD"/>
    <w:rsid w:val="00525BB0"/>
    <w:rsid w:val="005266D9"/>
    <w:rsid w:val="00527786"/>
    <w:rsid w:val="005304A6"/>
    <w:rsid w:val="00531E84"/>
    <w:rsid w:val="00533F93"/>
    <w:rsid w:val="0053540E"/>
    <w:rsid w:val="00537F3D"/>
    <w:rsid w:val="00543E2D"/>
    <w:rsid w:val="005463FC"/>
    <w:rsid w:val="0055039F"/>
    <w:rsid w:val="00550B14"/>
    <w:rsid w:val="005616FB"/>
    <w:rsid w:val="00564528"/>
    <w:rsid w:val="005703D5"/>
    <w:rsid w:val="0057234B"/>
    <w:rsid w:val="00574533"/>
    <w:rsid w:val="0057739F"/>
    <w:rsid w:val="0057789E"/>
    <w:rsid w:val="0058179B"/>
    <w:rsid w:val="00594B15"/>
    <w:rsid w:val="005955C3"/>
    <w:rsid w:val="005956B6"/>
    <w:rsid w:val="005A1395"/>
    <w:rsid w:val="005A1485"/>
    <w:rsid w:val="005A1B0B"/>
    <w:rsid w:val="005A32AC"/>
    <w:rsid w:val="005A6F66"/>
    <w:rsid w:val="005C488C"/>
    <w:rsid w:val="005C4934"/>
    <w:rsid w:val="005D0366"/>
    <w:rsid w:val="005E1284"/>
    <w:rsid w:val="005E485F"/>
    <w:rsid w:val="005F1DDE"/>
    <w:rsid w:val="0060281C"/>
    <w:rsid w:val="006050E9"/>
    <w:rsid w:val="00613F3C"/>
    <w:rsid w:val="006165D5"/>
    <w:rsid w:val="006204B4"/>
    <w:rsid w:val="0062121E"/>
    <w:rsid w:val="00623DDB"/>
    <w:rsid w:val="006246EB"/>
    <w:rsid w:val="00624F07"/>
    <w:rsid w:val="0062613D"/>
    <w:rsid w:val="00627891"/>
    <w:rsid w:val="00632CDD"/>
    <w:rsid w:val="00633C59"/>
    <w:rsid w:val="00634D49"/>
    <w:rsid w:val="00643991"/>
    <w:rsid w:val="0064444B"/>
    <w:rsid w:val="00650E80"/>
    <w:rsid w:val="006517ED"/>
    <w:rsid w:val="0065214B"/>
    <w:rsid w:val="006547D1"/>
    <w:rsid w:val="006614AD"/>
    <w:rsid w:val="00666FF6"/>
    <w:rsid w:val="00670754"/>
    <w:rsid w:val="0067098B"/>
    <w:rsid w:val="006714A8"/>
    <w:rsid w:val="006737EA"/>
    <w:rsid w:val="00680DD4"/>
    <w:rsid w:val="00685EBE"/>
    <w:rsid w:val="006865E2"/>
    <w:rsid w:val="00686D79"/>
    <w:rsid w:val="00687393"/>
    <w:rsid w:val="006873EE"/>
    <w:rsid w:val="006901AC"/>
    <w:rsid w:val="006A0261"/>
    <w:rsid w:val="006A19E8"/>
    <w:rsid w:val="006A1B10"/>
    <w:rsid w:val="006A42FC"/>
    <w:rsid w:val="006A638C"/>
    <w:rsid w:val="006A644E"/>
    <w:rsid w:val="006A7669"/>
    <w:rsid w:val="006A7897"/>
    <w:rsid w:val="006B1B27"/>
    <w:rsid w:val="006B20EE"/>
    <w:rsid w:val="006B5D4B"/>
    <w:rsid w:val="006B5FE7"/>
    <w:rsid w:val="006C2390"/>
    <w:rsid w:val="006C61D9"/>
    <w:rsid w:val="006C667C"/>
    <w:rsid w:val="006C68AE"/>
    <w:rsid w:val="006D0258"/>
    <w:rsid w:val="006D12BD"/>
    <w:rsid w:val="006D4620"/>
    <w:rsid w:val="006D5CB9"/>
    <w:rsid w:val="006D65A8"/>
    <w:rsid w:val="006E0C9E"/>
    <w:rsid w:val="006E645F"/>
    <w:rsid w:val="006F743F"/>
    <w:rsid w:val="007002C1"/>
    <w:rsid w:val="007013E3"/>
    <w:rsid w:val="007037CC"/>
    <w:rsid w:val="00711C4C"/>
    <w:rsid w:val="0071648A"/>
    <w:rsid w:val="0072078C"/>
    <w:rsid w:val="00720B65"/>
    <w:rsid w:val="00731749"/>
    <w:rsid w:val="007336E8"/>
    <w:rsid w:val="00734165"/>
    <w:rsid w:val="00734CBB"/>
    <w:rsid w:val="00735367"/>
    <w:rsid w:val="00735CEE"/>
    <w:rsid w:val="007360E8"/>
    <w:rsid w:val="0073627A"/>
    <w:rsid w:val="00737215"/>
    <w:rsid w:val="007419D6"/>
    <w:rsid w:val="00741F6E"/>
    <w:rsid w:val="007444C1"/>
    <w:rsid w:val="00744B8B"/>
    <w:rsid w:val="007457F6"/>
    <w:rsid w:val="00745A34"/>
    <w:rsid w:val="0074642F"/>
    <w:rsid w:val="00747D37"/>
    <w:rsid w:val="00750227"/>
    <w:rsid w:val="00750815"/>
    <w:rsid w:val="00754942"/>
    <w:rsid w:val="00757A82"/>
    <w:rsid w:val="0076165C"/>
    <w:rsid w:val="00761D83"/>
    <w:rsid w:val="00762D86"/>
    <w:rsid w:val="007728F4"/>
    <w:rsid w:val="00774022"/>
    <w:rsid w:val="0077651A"/>
    <w:rsid w:val="00777F38"/>
    <w:rsid w:val="00780703"/>
    <w:rsid w:val="007835F7"/>
    <w:rsid w:val="0078495E"/>
    <w:rsid w:val="007863F1"/>
    <w:rsid w:val="00790D6A"/>
    <w:rsid w:val="00792227"/>
    <w:rsid w:val="00796482"/>
    <w:rsid w:val="00797EFA"/>
    <w:rsid w:val="007A5F1B"/>
    <w:rsid w:val="007A6788"/>
    <w:rsid w:val="007A7F29"/>
    <w:rsid w:val="007B1214"/>
    <w:rsid w:val="007B2725"/>
    <w:rsid w:val="007B4A1E"/>
    <w:rsid w:val="007B4A9B"/>
    <w:rsid w:val="007C2279"/>
    <w:rsid w:val="007C27BE"/>
    <w:rsid w:val="007C7351"/>
    <w:rsid w:val="007C7AA8"/>
    <w:rsid w:val="007D1163"/>
    <w:rsid w:val="007D47D1"/>
    <w:rsid w:val="007D6A33"/>
    <w:rsid w:val="007E1BCE"/>
    <w:rsid w:val="007E3837"/>
    <w:rsid w:val="007E62B9"/>
    <w:rsid w:val="007E7171"/>
    <w:rsid w:val="007F0D3C"/>
    <w:rsid w:val="007F1897"/>
    <w:rsid w:val="007F1FE6"/>
    <w:rsid w:val="007F25C1"/>
    <w:rsid w:val="008002B9"/>
    <w:rsid w:val="008077D8"/>
    <w:rsid w:val="0080792F"/>
    <w:rsid w:val="0081183A"/>
    <w:rsid w:val="008133E8"/>
    <w:rsid w:val="00813963"/>
    <w:rsid w:val="00817409"/>
    <w:rsid w:val="0082790C"/>
    <w:rsid w:val="00830248"/>
    <w:rsid w:val="00831F55"/>
    <w:rsid w:val="00833396"/>
    <w:rsid w:val="0084002C"/>
    <w:rsid w:val="00840942"/>
    <w:rsid w:val="0084115B"/>
    <w:rsid w:val="008411B8"/>
    <w:rsid w:val="00842463"/>
    <w:rsid w:val="00846BEC"/>
    <w:rsid w:val="00847447"/>
    <w:rsid w:val="0085098F"/>
    <w:rsid w:val="00851B65"/>
    <w:rsid w:val="008607C1"/>
    <w:rsid w:val="00867D02"/>
    <w:rsid w:val="00870840"/>
    <w:rsid w:val="00874F90"/>
    <w:rsid w:val="0088069A"/>
    <w:rsid w:val="008857FD"/>
    <w:rsid w:val="0088657F"/>
    <w:rsid w:val="00890264"/>
    <w:rsid w:val="00897FEA"/>
    <w:rsid w:val="008A118F"/>
    <w:rsid w:val="008A162E"/>
    <w:rsid w:val="008A4017"/>
    <w:rsid w:val="008A4576"/>
    <w:rsid w:val="008A50F0"/>
    <w:rsid w:val="008A52F6"/>
    <w:rsid w:val="008B27F8"/>
    <w:rsid w:val="008B617B"/>
    <w:rsid w:val="008B752A"/>
    <w:rsid w:val="008B757C"/>
    <w:rsid w:val="008C7DEB"/>
    <w:rsid w:val="008D73B4"/>
    <w:rsid w:val="008D7EF9"/>
    <w:rsid w:val="008E06C8"/>
    <w:rsid w:val="008E3BFE"/>
    <w:rsid w:val="008E50D8"/>
    <w:rsid w:val="008F1252"/>
    <w:rsid w:val="008F1298"/>
    <w:rsid w:val="008F55EB"/>
    <w:rsid w:val="00902024"/>
    <w:rsid w:val="009064F5"/>
    <w:rsid w:val="00907BF8"/>
    <w:rsid w:val="00911616"/>
    <w:rsid w:val="009145B5"/>
    <w:rsid w:val="0091741E"/>
    <w:rsid w:val="0092230A"/>
    <w:rsid w:val="009247D5"/>
    <w:rsid w:val="0092659B"/>
    <w:rsid w:val="00926E54"/>
    <w:rsid w:val="00927927"/>
    <w:rsid w:val="009355D0"/>
    <w:rsid w:val="009371C2"/>
    <w:rsid w:val="00940A35"/>
    <w:rsid w:val="009440DF"/>
    <w:rsid w:val="009455E7"/>
    <w:rsid w:val="00953651"/>
    <w:rsid w:val="009609A7"/>
    <w:rsid w:val="00963568"/>
    <w:rsid w:val="00965F4D"/>
    <w:rsid w:val="00972D40"/>
    <w:rsid w:val="00972F64"/>
    <w:rsid w:val="00976D64"/>
    <w:rsid w:val="00977598"/>
    <w:rsid w:val="00980550"/>
    <w:rsid w:val="009839CB"/>
    <w:rsid w:val="00987C86"/>
    <w:rsid w:val="00987F55"/>
    <w:rsid w:val="00990FF7"/>
    <w:rsid w:val="00991F36"/>
    <w:rsid w:val="0099528F"/>
    <w:rsid w:val="00997B1F"/>
    <w:rsid w:val="009B0381"/>
    <w:rsid w:val="009B5332"/>
    <w:rsid w:val="009B60DA"/>
    <w:rsid w:val="009B65A6"/>
    <w:rsid w:val="009C207A"/>
    <w:rsid w:val="009C32E3"/>
    <w:rsid w:val="009C3E38"/>
    <w:rsid w:val="009C565E"/>
    <w:rsid w:val="009D4040"/>
    <w:rsid w:val="009D5588"/>
    <w:rsid w:val="009E25D6"/>
    <w:rsid w:val="009E2ED8"/>
    <w:rsid w:val="009E5E65"/>
    <w:rsid w:val="009E7B1A"/>
    <w:rsid w:val="009F072A"/>
    <w:rsid w:val="009F08D5"/>
    <w:rsid w:val="009F0F22"/>
    <w:rsid w:val="009F2D75"/>
    <w:rsid w:val="009F5569"/>
    <w:rsid w:val="009F5EC9"/>
    <w:rsid w:val="00A00CCB"/>
    <w:rsid w:val="00A020BB"/>
    <w:rsid w:val="00A0212E"/>
    <w:rsid w:val="00A0566B"/>
    <w:rsid w:val="00A0684E"/>
    <w:rsid w:val="00A1001B"/>
    <w:rsid w:val="00A11DCF"/>
    <w:rsid w:val="00A13434"/>
    <w:rsid w:val="00A14137"/>
    <w:rsid w:val="00A1692A"/>
    <w:rsid w:val="00A26739"/>
    <w:rsid w:val="00A27849"/>
    <w:rsid w:val="00A30463"/>
    <w:rsid w:val="00A33FF0"/>
    <w:rsid w:val="00A42214"/>
    <w:rsid w:val="00A4608F"/>
    <w:rsid w:val="00A4716C"/>
    <w:rsid w:val="00A501EB"/>
    <w:rsid w:val="00A50E98"/>
    <w:rsid w:val="00A51200"/>
    <w:rsid w:val="00A5237A"/>
    <w:rsid w:val="00A52DF4"/>
    <w:rsid w:val="00A52DFC"/>
    <w:rsid w:val="00A535DA"/>
    <w:rsid w:val="00A55D69"/>
    <w:rsid w:val="00A6182D"/>
    <w:rsid w:val="00A6277A"/>
    <w:rsid w:val="00A66A6D"/>
    <w:rsid w:val="00A67D58"/>
    <w:rsid w:val="00A701FF"/>
    <w:rsid w:val="00A71747"/>
    <w:rsid w:val="00A77AF7"/>
    <w:rsid w:val="00A824AD"/>
    <w:rsid w:val="00A922D2"/>
    <w:rsid w:val="00A97651"/>
    <w:rsid w:val="00AA0C2B"/>
    <w:rsid w:val="00AA2B1E"/>
    <w:rsid w:val="00AA2EC6"/>
    <w:rsid w:val="00AA3E00"/>
    <w:rsid w:val="00AA448B"/>
    <w:rsid w:val="00AA6FA9"/>
    <w:rsid w:val="00AB0F2D"/>
    <w:rsid w:val="00AC3F9D"/>
    <w:rsid w:val="00AC44FE"/>
    <w:rsid w:val="00AD0603"/>
    <w:rsid w:val="00AD0699"/>
    <w:rsid w:val="00AD2596"/>
    <w:rsid w:val="00AD3F20"/>
    <w:rsid w:val="00AD5F0E"/>
    <w:rsid w:val="00AD7387"/>
    <w:rsid w:val="00AE0410"/>
    <w:rsid w:val="00AE1B6C"/>
    <w:rsid w:val="00AE4EAD"/>
    <w:rsid w:val="00AF56A0"/>
    <w:rsid w:val="00AF6D44"/>
    <w:rsid w:val="00AF703D"/>
    <w:rsid w:val="00B01C0A"/>
    <w:rsid w:val="00B022DB"/>
    <w:rsid w:val="00B05BF0"/>
    <w:rsid w:val="00B11DC2"/>
    <w:rsid w:val="00B17F19"/>
    <w:rsid w:val="00B31903"/>
    <w:rsid w:val="00B334C5"/>
    <w:rsid w:val="00B43FD2"/>
    <w:rsid w:val="00B445BF"/>
    <w:rsid w:val="00B46EF6"/>
    <w:rsid w:val="00B47D20"/>
    <w:rsid w:val="00B52C72"/>
    <w:rsid w:val="00B53AEF"/>
    <w:rsid w:val="00B55A9A"/>
    <w:rsid w:val="00B55F8A"/>
    <w:rsid w:val="00B5662D"/>
    <w:rsid w:val="00B57F74"/>
    <w:rsid w:val="00B6112B"/>
    <w:rsid w:val="00B71868"/>
    <w:rsid w:val="00B72730"/>
    <w:rsid w:val="00B74679"/>
    <w:rsid w:val="00B812C7"/>
    <w:rsid w:val="00B86A7C"/>
    <w:rsid w:val="00B90E34"/>
    <w:rsid w:val="00B93C76"/>
    <w:rsid w:val="00B97555"/>
    <w:rsid w:val="00BA0175"/>
    <w:rsid w:val="00BA39BD"/>
    <w:rsid w:val="00BA6188"/>
    <w:rsid w:val="00BA7607"/>
    <w:rsid w:val="00BB0B70"/>
    <w:rsid w:val="00BB0BDD"/>
    <w:rsid w:val="00BB74FD"/>
    <w:rsid w:val="00BC42D8"/>
    <w:rsid w:val="00BC4AAB"/>
    <w:rsid w:val="00BD524C"/>
    <w:rsid w:val="00BE0FF8"/>
    <w:rsid w:val="00BE4955"/>
    <w:rsid w:val="00BF77C3"/>
    <w:rsid w:val="00C0033A"/>
    <w:rsid w:val="00C05272"/>
    <w:rsid w:val="00C07CB4"/>
    <w:rsid w:val="00C118A0"/>
    <w:rsid w:val="00C142DB"/>
    <w:rsid w:val="00C1460B"/>
    <w:rsid w:val="00C16B3F"/>
    <w:rsid w:val="00C174B0"/>
    <w:rsid w:val="00C23A28"/>
    <w:rsid w:val="00C24409"/>
    <w:rsid w:val="00C24652"/>
    <w:rsid w:val="00C25318"/>
    <w:rsid w:val="00C25C19"/>
    <w:rsid w:val="00C30C09"/>
    <w:rsid w:val="00C36A09"/>
    <w:rsid w:val="00C4677F"/>
    <w:rsid w:val="00C625BE"/>
    <w:rsid w:val="00C63D0A"/>
    <w:rsid w:val="00C67617"/>
    <w:rsid w:val="00C73661"/>
    <w:rsid w:val="00C7577D"/>
    <w:rsid w:val="00C77BE5"/>
    <w:rsid w:val="00C80947"/>
    <w:rsid w:val="00C8749C"/>
    <w:rsid w:val="00C91252"/>
    <w:rsid w:val="00C93E14"/>
    <w:rsid w:val="00CA0450"/>
    <w:rsid w:val="00CA0B08"/>
    <w:rsid w:val="00CA3486"/>
    <w:rsid w:val="00CA426E"/>
    <w:rsid w:val="00CA477C"/>
    <w:rsid w:val="00CB0BA1"/>
    <w:rsid w:val="00CB4253"/>
    <w:rsid w:val="00CB49D5"/>
    <w:rsid w:val="00CC0CD9"/>
    <w:rsid w:val="00CC2730"/>
    <w:rsid w:val="00CC445F"/>
    <w:rsid w:val="00CD1812"/>
    <w:rsid w:val="00CD48D6"/>
    <w:rsid w:val="00CD6AEE"/>
    <w:rsid w:val="00CE064D"/>
    <w:rsid w:val="00CE74CF"/>
    <w:rsid w:val="00CF06FC"/>
    <w:rsid w:val="00CF094C"/>
    <w:rsid w:val="00CF104F"/>
    <w:rsid w:val="00CF4C91"/>
    <w:rsid w:val="00CF7A69"/>
    <w:rsid w:val="00D04DE0"/>
    <w:rsid w:val="00D10408"/>
    <w:rsid w:val="00D13DE4"/>
    <w:rsid w:val="00D143D0"/>
    <w:rsid w:val="00D17B06"/>
    <w:rsid w:val="00D22774"/>
    <w:rsid w:val="00D2559C"/>
    <w:rsid w:val="00D255A4"/>
    <w:rsid w:val="00D27986"/>
    <w:rsid w:val="00D30FA4"/>
    <w:rsid w:val="00D32076"/>
    <w:rsid w:val="00D33813"/>
    <w:rsid w:val="00D350EA"/>
    <w:rsid w:val="00D41D76"/>
    <w:rsid w:val="00D44689"/>
    <w:rsid w:val="00D46069"/>
    <w:rsid w:val="00D472F7"/>
    <w:rsid w:val="00D5499C"/>
    <w:rsid w:val="00D54B03"/>
    <w:rsid w:val="00D56D41"/>
    <w:rsid w:val="00D60063"/>
    <w:rsid w:val="00D61669"/>
    <w:rsid w:val="00D6265D"/>
    <w:rsid w:val="00D627EC"/>
    <w:rsid w:val="00D6408E"/>
    <w:rsid w:val="00D701CD"/>
    <w:rsid w:val="00D72780"/>
    <w:rsid w:val="00D731FF"/>
    <w:rsid w:val="00D74895"/>
    <w:rsid w:val="00D74DCD"/>
    <w:rsid w:val="00D77AA0"/>
    <w:rsid w:val="00D81D68"/>
    <w:rsid w:val="00D82142"/>
    <w:rsid w:val="00D82591"/>
    <w:rsid w:val="00D9722D"/>
    <w:rsid w:val="00DA0EA0"/>
    <w:rsid w:val="00DB211F"/>
    <w:rsid w:val="00DB574B"/>
    <w:rsid w:val="00DB61C4"/>
    <w:rsid w:val="00DB750F"/>
    <w:rsid w:val="00DC214D"/>
    <w:rsid w:val="00DC313E"/>
    <w:rsid w:val="00DC5519"/>
    <w:rsid w:val="00DC7582"/>
    <w:rsid w:val="00DC783D"/>
    <w:rsid w:val="00DC79CF"/>
    <w:rsid w:val="00DD0BD8"/>
    <w:rsid w:val="00DD48EA"/>
    <w:rsid w:val="00DD4DE7"/>
    <w:rsid w:val="00DD79BB"/>
    <w:rsid w:val="00DE146D"/>
    <w:rsid w:val="00DE35A6"/>
    <w:rsid w:val="00DE3F09"/>
    <w:rsid w:val="00DE536A"/>
    <w:rsid w:val="00DE6E5E"/>
    <w:rsid w:val="00DF0345"/>
    <w:rsid w:val="00DF09A5"/>
    <w:rsid w:val="00DF357B"/>
    <w:rsid w:val="00DF4A0E"/>
    <w:rsid w:val="00DF54A0"/>
    <w:rsid w:val="00DF6820"/>
    <w:rsid w:val="00E0150F"/>
    <w:rsid w:val="00E04C29"/>
    <w:rsid w:val="00E12A26"/>
    <w:rsid w:val="00E13275"/>
    <w:rsid w:val="00E1526F"/>
    <w:rsid w:val="00E15B95"/>
    <w:rsid w:val="00E20E0B"/>
    <w:rsid w:val="00E32EE5"/>
    <w:rsid w:val="00E33C5E"/>
    <w:rsid w:val="00E365A2"/>
    <w:rsid w:val="00E37656"/>
    <w:rsid w:val="00E405BB"/>
    <w:rsid w:val="00E50A92"/>
    <w:rsid w:val="00E52774"/>
    <w:rsid w:val="00E5487D"/>
    <w:rsid w:val="00E708AD"/>
    <w:rsid w:val="00E737AE"/>
    <w:rsid w:val="00E758A6"/>
    <w:rsid w:val="00E76482"/>
    <w:rsid w:val="00E77425"/>
    <w:rsid w:val="00E816A7"/>
    <w:rsid w:val="00E828AB"/>
    <w:rsid w:val="00E8309D"/>
    <w:rsid w:val="00E85610"/>
    <w:rsid w:val="00E866BD"/>
    <w:rsid w:val="00E9135A"/>
    <w:rsid w:val="00E92A6B"/>
    <w:rsid w:val="00E92ED5"/>
    <w:rsid w:val="00E95FBE"/>
    <w:rsid w:val="00E96636"/>
    <w:rsid w:val="00E977D2"/>
    <w:rsid w:val="00EA31D3"/>
    <w:rsid w:val="00EA6FA7"/>
    <w:rsid w:val="00EB1B73"/>
    <w:rsid w:val="00EB1EDC"/>
    <w:rsid w:val="00EB6F39"/>
    <w:rsid w:val="00EB79D4"/>
    <w:rsid w:val="00ED0236"/>
    <w:rsid w:val="00ED28AB"/>
    <w:rsid w:val="00ED2A59"/>
    <w:rsid w:val="00ED4C51"/>
    <w:rsid w:val="00ED53A0"/>
    <w:rsid w:val="00EE03AD"/>
    <w:rsid w:val="00EE0658"/>
    <w:rsid w:val="00EF166C"/>
    <w:rsid w:val="00EF3D01"/>
    <w:rsid w:val="00EF51E9"/>
    <w:rsid w:val="00F04083"/>
    <w:rsid w:val="00F04992"/>
    <w:rsid w:val="00F107C4"/>
    <w:rsid w:val="00F11127"/>
    <w:rsid w:val="00F14EE4"/>
    <w:rsid w:val="00F15C2C"/>
    <w:rsid w:val="00F1656D"/>
    <w:rsid w:val="00F22D51"/>
    <w:rsid w:val="00F24885"/>
    <w:rsid w:val="00F252AA"/>
    <w:rsid w:val="00F25542"/>
    <w:rsid w:val="00F25BEB"/>
    <w:rsid w:val="00F31D91"/>
    <w:rsid w:val="00F31ECE"/>
    <w:rsid w:val="00F323C1"/>
    <w:rsid w:val="00F40DA8"/>
    <w:rsid w:val="00F4468C"/>
    <w:rsid w:val="00F47CC8"/>
    <w:rsid w:val="00F538D8"/>
    <w:rsid w:val="00F63056"/>
    <w:rsid w:val="00F712CB"/>
    <w:rsid w:val="00F71B92"/>
    <w:rsid w:val="00F75F6E"/>
    <w:rsid w:val="00F80FE3"/>
    <w:rsid w:val="00F870AA"/>
    <w:rsid w:val="00F87C2F"/>
    <w:rsid w:val="00F96B79"/>
    <w:rsid w:val="00FA3265"/>
    <w:rsid w:val="00FA34CE"/>
    <w:rsid w:val="00FA392E"/>
    <w:rsid w:val="00FA41EC"/>
    <w:rsid w:val="00FB6628"/>
    <w:rsid w:val="00FB67F1"/>
    <w:rsid w:val="00FC1745"/>
    <w:rsid w:val="00FC22DD"/>
    <w:rsid w:val="00FC49A6"/>
    <w:rsid w:val="00FC5B9C"/>
    <w:rsid w:val="00FC5E36"/>
    <w:rsid w:val="00FD5D7C"/>
    <w:rsid w:val="00FD64FD"/>
    <w:rsid w:val="00FD6604"/>
    <w:rsid w:val="00FE40D4"/>
    <w:rsid w:val="00FE4F19"/>
    <w:rsid w:val="00FE70D0"/>
    <w:rsid w:val="00FF19FC"/>
    <w:rsid w:val="00FF348F"/>
    <w:rsid w:val="00FF5007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4746FEAB"/>
  <w15:docId w15:val="{7B57666E-432F-4E12-B600-F3C91FEA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DEB"/>
  </w:style>
  <w:style w:type="paragraph" w:styleId="Heading1">
    <w:name w:val="heading 1"/>
    <w:basedOn w:val="Normal"/>
    <w:next w:val="Normal"/>
    <w:link w:val="Heading1Char"/>
    <w:uiPriority w:val="9"/>
    <w:qFormat/>
    <w:rsid w:val="00543E2D"/>
    <w:pPr>
      <w:keepNext/>
      <w:keepLines/>
      <w:spacing w:before="480" w:after="0"/>
      <w:outlineLvl w:val="0"/>
    </w:pPr>
    <w:rPr>
      <w:rFonts w:ascii="Sansation" w:eastAsiaTheme="majorEastAsia" w:hAnsi="Sansation" w:cstheme="majorBidi"/>
      <w:b/>
      <w:bCs/>
      <w:color w:val="1E02C6"/>
      <w:sz w:val="5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3A28"/>
    <w:pPr>
      <w:keepNext/>
      <w:keepLines/>
      <w:spacing w:before="200" w:after="0"/>
      <w:outlineLvl w:val="1"/>
    </w:pPr>
    <w:rPr>
      <w:rFonts w:ascii="Sansation" w:eastAsiaTheme="majorEastAsia" w:hAnsi="Sansation" w:cstheme="majorBidi"/>
      <w:b/>
      <w:bCs/>
      <w:color w:val="0070C0"/>
      <w:sz w:val="3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2A0"/>
  </w:style>
  <w:style w:type="paragraph" w:styleId="Footer">
    <w:name w:val="footer"/>
    <w:basedOn w:val="Normal"/>
    <w:link w:val="FooterChar"/>
    <w:uiPriority w:val="99"/>
    <w:unhideWhenUsed/>
    <w:rsid w:val="00306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2A0"/>
  </w:style>
  <w:style w:type="paragraph" w:styleId="BalloonText">
    <w:name w:val="Balloon Text"/>
    <w:basedOn w:val="Normal"/>
    <w:link w:val="BalloonTextChar"/>
    <w:uiPriority w:val="99"/>
    <w:semiHidden/>
    <w:unhideWhenUsed/>
    <w:rsid w:val="0030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2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A26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7013E3"/>
  </w:style>
  <w:style w:type="character" w:customStyle="1" w:styleId="Heading1Char">
    <w:name w:val="Heading 1 Char"/>
    <w:basedOn w:val="DefaultParagraphFont"/>
    <w:link w:val="Heading1"/>
    <w:uiPriority w:val="9"/>
    <w:rsid w:val="00543E2D"/>
    <w:rPr>
      <w:rFonts w:ascii="Sansation" w:eastAsiaTheme="majorEastAsia" w:hAnsi="Sansation" w:cstheme="majorBidi"/>
      <w:b/>
      <w:bCs/>
      <w:color w:val="1E02C6"/>
      <w:sz w:val="5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31FF"/>
    <w:p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D731F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731FF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72730"/>
  </w:style>
  <w:style w:type="character" w:customStyle="1" w:styleId="Heading2Char">
    <w:name w:val="Heading 2 Char"/>
    <w:basedOn w:val="DefaultParagraphFont"/>
    <w:link w:val="Heading2"/>
    <w:uiPriority w:val="9"/>
    <w:rsid w:val="00C23A28"/>
    <w:rPr>
      <w:rFonts w:ascii="Sansation" w:eastAsiaTheme="majorEastAsia" w:hAnsi="Sansation" w:cstheme="majorBidi"/>
      <w:b/>
      <w:bCs/>
      <w:color w:val="0070C0"/>
      <w:sz w:val="32"/>
      <w:szCs w:val="26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23A28"/>
    <w:pPr>
      <w:spacing w:after="100"/>
      <w:ind w:left="220"/>
    </w:pPr>
  </w:style>
  <w:style w:type="paragraph" w:styleId="NoSpacing">
    <w:name w:val="No Spacing"/>
    <w:uiPriority w:val="1"/>
    <w:qFormat/>
    <w:rsid w:val="00D472F7"/>
    <w:pPr>
      <w:spacing w:after="0" w:line="240" w:lineRule="auto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02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02B9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80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02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02B9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E20E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203">
          <w:marLeft w:val="0"/>
          <w:marRight w:val="0"/>
          <w:marTop w:val="0"/>
          <w:marBottom w:val="0"/>
          <w:divBdr>
            <w:top w:val="single" w:sz="6" w:space="7" w:color="C8E4F1"/>
            <w:left w:val="single" w:sz="6" w:space="7" w:color="C8E4F1"/>
            <w:bottom w:val="single" w:sz="6" w:space="7" w:color="C8E4F1"/>
            <w:right w:val="single" w:sz="6" w:space="7" w:color="C8E4F1"/>
          </w:divBdr>
        </w:div>
        <w:div w:id="475029821">
          <w:marLeft w:val="0"/>
          <w:marRight w:val="0"/>
          <w:marTop w:val="0"/>
          <w:marBottom w:val="0"/>
          <w:divBdr>
            <w:top w:val="single" w:sz="6" w:space="7" w:color="C8E4F1"/>
            <w:left w:val="single" w:sz="6" w:space="7" w:color="C8E4F1"/>
            <w:bottom w:val="single" w:sz="6" w:space="7" w:color="C8E4F1"/>
            <w:right w:val="single" w:sz="6" w:space="7" w:color="C8E4F1"/>
          </w:divBdr>
        </w:div>
        <w:div w:id="2039817670">
          <w:marLeft w:val="0"/>
          <w:marRight w:val="0"/>
          <w:marTop w:val="0"/>
          <w:marBottom w:val="0"/>
          <w:divBdr>
            <w:top w:val="single" w:sz="6" w:space="7" w:color="C8E4F1"/>
            <w:left w:val="single" w:sz="6" w:space="7" w:color="C8E4F1"/>
            <w:bottom w:val="single" w:sz="6" w:space="7" w:color="C8E4F1"/>
            <w:right w:val="single" w:sz="6" w:space="7" w:color="C8E4F1"/>
          </w:divBdr>
        </w:div>
      </w:divsChild>
    </w:div>
    <w:div w:id="10077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My%20Documents\Business%20&amp;%20Career\Business%20and%20Personal%20Coaching\Letterhead%20&amp;%20Reports\EA%20Coaching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4C1B3-EE0C-4EDE-B5D5-849A53A0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 Coaching Letterhead</Template>
  <TotalTime>285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XCOM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Zia</dc:creator>
  <cp:lastModifiedBy>Edward Zia</cp:lastModifiedBy>
  <cp:revision>41</cp:revision>
  <cp:lastPrinted>2018-10-30T01:04:00Z</cp:lastPrinted>
  <dcterms:created xsi:type="dcterms:W3CDTF">2019-02-04T10:46:00Z</dcterms:created>
  <dcterms:modified xsi:type="dcterms:W3CDTF">2020-01-13T09:32:00Z</dcterms:modified>
</cp:coreProperties>
</file>