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FBD" w:rsidRPr="00F64122" w:rsidRDefault="00133A6C" w:rsidP="00187FBD">
      <w:pPr>
        <w:pBdr>
          <w:bottom w:val="single" w:sz="4" w:space="1" w:color="auto"/>
        </w:pBdr>
        <w:jc w:val="center"/>
        <w:rPr>
          <w:b/>
          <w:sz w:val="32"/>
        </w:rPr>
      </w:pPr>
      <w:r>
        <w:rPr>
          <w:b/>
          <w:sz w:val="32"/>
        </w:rPr>
        <w:t>REVIEW OF</w:t>
      </w:r>
      <w:r w:rsidR="00933973" w:rsidRPr="00F64122">
        <w:rPr>
          <w:b/>
          <w:sz w:val="32"/>
        </w:rPr>
        <w:t xml:space="preserve"> 201</w:t>
      </w:r>
      <w:r w:rsidR="00BD7C13">
        <w:rPr>
          <w:b/>
          <w:sz w:val="32"/>
        </w:rPr>
        <w:t>7</w:t>
      </w:r>
      <w:r w:rsidR="0086723C" w:rsidRPr="00F64122">
        <w:rPr>
          <w:b/>
          <w:sz w:val="32"/>
        </w:rPr>
        <w:t xml:space="preserve"> </w:t>
      </w:r>
      <w:r w:rsidR="00CF7993" w:rsidRPr="00F64122">
        <w:rPr>
          <w:b/>
          <w:sz w:val="32"/>
        </w:rPr>
        <w:t xml:space="preserve">BALLARAT OPEN RACQUETBALL </w:t>
      </w:r>
      <w:r w:rsidR="0086723C" w:rsidRPr="00F64122">
        <w:rPr>
          <w:b/>
          <w:sz w:val="32"/>
        </w:rPr>
        <w:t>C</w:t>
      </w:r>
      <w:r w:rsidR="00CF7993" w:rsidRPr="00F64122">
        <w:rPr>
          <w:b/>
          <w:sz w:val="32"/>
        </w:rPr>
        <w:t>HAMPIONSHIPS</w:t>
      </w:r>
    </w:p>
    <w:tbl>
      <w:tblPr>
        <w:tblStyle w:val="LightList-Accent1"/>
        <w:tblW w:w="0" w:type="auto"/>
        <w:tblInd w:w="1644" w:type="dxa"/>
        <w:tblLook w:val="04A0"/>
      </w:tblPr>
      <w:tblGrid>
        <w:gridCol w:w="2035"/>
        <w:gridCol w:w="2035"/>
        <w:gridCol w:w="2872"/>
      </w:tblGrid>
      <w:tr w:rsidR="00E606F6" w:rsidRPr="00864B32" w:rsidTr="005C5C54">
        <w:trPr>
          <w:cnfStyle w:val="100000000000"/>
          <w:trHeight w:val="277"/>
        </w:trPr>
        <w:tc>
          <w:tcPr>
            <w:cnfStyle w:val="001000000000"/>
            <w:tcW w:w="6942" w:type="dxa"/>
            <w:gridSpan w:val="3"/>
          </w:tcPr>
          <w:p w:rsidR="00864B32" w:rsidRPr="00864B32" w:rsidRDefault="00864B32" w:rsidP="005C5C54">
            <w:pPr>
              <w:ind w:right="-108"/>
            </w:pPr>
            <w:r w:rsidRPr="00864B32">
              <w:t>SINGLES</w:t>
            </w:r>
          </w:p>
        </w:tc>
      </w:tr>
      <w:tr w:rsidR="004408B9" w:rsidRPr="00031AC6" w:rsidTr="005C5C54">
        <w:trPr>
          <w:cnfStyle w:val="000000100000"/>
          <w:trHeight w:val="277"/>
        </w:trPr>
        <w:tc>
          <w:tcPr>
            <w:cnfStyle w:val="001000000000"/>
            <w:tcW w:w="2035" w:type="dxa"/>
          </w:tcPr>
          <w:p w:rsidR="00031AC6" w:rsidRPr="00864B32" w:rsidRDefault="00031AC6" w:rsidP="005C5C54">
            <w:r w:rsidRPr="00864B32">
              <w:t>Grade</w:t>
            </w:r>
          </w:p>
        </w:tc>
        <w:tc>
          <w:tcPr>
            <w:tcW w:w="2035" w:type="dxa"/>
          </w:tcPr>
          <w:p w:rsidR="00031AC6" w:rsidRPr="00031AC6" w:rsidRDefault="00031AC6" w:rsidP="005C5C54">
            <w:pPr>
              <w:cnfStyle w:val="000000100000"/>
              <w:rPr>
                <w:b/>
              </w:rPr>
            </w:pPr>
            <w:r w:rsidRPr="00031AC6">
              <w:rPr>
                <w:b/>
              </w:rPr>
              <w:t>Winner</w:t>
            </w:r>
          </w:p>
        </w:tc>
        <w:tc>
          <w:tcPr>
            <w:tcW w:w="2872" w:type="dxa"/>
          </w:tcPr>
          <w:p w:rsidR="00031AC6" w:rsidRPr="00031AC6" w:rsidRDefault="00031AC6" w:rsidP="005C5C54">
            <w:pPr>
              <w:cnfStyle w:val="000000100000"/>
              <w:rPr>
                <w:b/>
              </w:rPr>
            </w:pPr>
            <w:r w:rsidRPr="00031AC6">
              <w:rPr>
                <w:b/>
              </w:rPr>
              <w:t>Runner-Up</w:t>
            </w:r>
          </w:p>
        </w:tc>
      </w:tr>
      <w:tr w:rsidR="004408B9" w:rsidRPr="00031AC6" w:rsidTr="005C5C54">
        <w:trPr>
          <w:trHeight w:val="277"/>
        </w:trPr>
        <w:tc>
          <w:tcPr>
            <w:cnfStyle w:val="001000000000"/>
            <w:tcW w:w="2035" w:type="dxa"/>
          </w:tcPr>
          <w:p w:rsidR="00031AC6" w:rsidRPr="00864B32" w:rsidRDefault="00031AC6" w:rsidP="005C5C54">
            <w:r w:rsidRPr="00864B32">
              <w:t>Men’s Open</w:t>
            </w:r>
          </w:p>
        </w:tc>
        <w:tc>
          <w:tcPr>
            <w:tcW w:w="2035" w:type="dxa"/>
          </w:tcPr>
          <w:p w:rsidR="00031AC6" w:rsidRPr="00031AC6" w:rsidRDefault="00BB304D" w:rsidP="005C5C54">
            <w:pPr>
              <w:cnfStyle w:val="000000000000"/>
            </w:pPr>
            <w:r>
              <w:t>Cam White</w:t>
            </w:r>
          </w:p>
        </w:tc>
        <w:tc>
          <w:tcPr>
            <w:tcW w:w="2872" w:type="dxa"/>
          </w:tcPr>
          <w:p w:rsidR="00031AC6" w:rsidRPr="00031AC6" w:rsidRDefault="00BB304D" w:rsidP="005C5C54">
            <w:pPr>
              <w:cnfStyle w:val="000000000000"/>
            </w:pPr>
            <w:r>
              <w:t>Steve Andrewartha</w:t>
            </w:r>
          </w:p>
        </w:tc>
      </w:tr>
      <w:tr w:rsidR="004408B9" w:rsidRPr="00031AC6" w:rsidTr="005C5C54">
        <w:trPr>
          <w:cnfStyle w:val="000000100000"/>
          <w:trHeight w:val="277"/>
        </w:trPr>
        <w:tc>
          <w:tcPr>
            <w:cnfStyle w:val="001000000000"/>
            <w:tcW w:w="2035" w:type="dxa"/>
          </w:tcPr>
          <w:p w:rsidR="00031AC6" w:rsidRPr="00031AC6" w:rsidRDefault="00A442E7" w:rsidP="005C5C54">
            <w:r>
              <w:t>Women’s Open</w:t>
            </w:r>
          </w:p>
        </w:tc>
        <w:tc>
          <w:tcPr>
            <w:tcW w:w="2035" w:type="dxa"/>
          </w:tcPr>
          <w:p w:rsidR="00031AC6" w:rsidRPr="00031AC6" w:rsidRDefault="00BB304D" w:rsidP="00A442E7">
            <w:pPr>
              <w:cnfStyle w:val="000000100000"/>
            </w:pPr>
            <w:r>
              <w:t>Kristel Proctor</w:t>
            </w:r>
          </w:p>
        </w:tc>
        <w:tc>
          <w:tcPr>
            <w:tcW w:w="2872" w:type="dxa"/>
          </w:tcPr>
          <w:p w:rsidR="00031AC6" w:rsidRPr="00031AC6" w:rsidRDefault="00BB304D" w:rsidP="005C5C54">
            <w:pPr>
              <w:cnfStyle w:val="000000100000"/>
            </w:pPr>
            <w:r>
              <w:t>Sue Dunlop</w:t>
            </w:r>
          </w:p>
        </w:tc>
      </w:tr>
      <w:tr w:rsidR="004408B9" w:rsidRPr="00031AC6" w:rsidTr="005C5C54">
        <w:trPr>
          <w:trHeight w:val="277"/>
        </w:trPr>
        <w:tc>
          <w:tcPr>
            <w:cnfStyle w:val="001000000000"/>
            <w:tcW w:w="2035" w:type="dxa"/>
          </w:tcPr>
          <w:p w:rsidR="00031AC6" w:rsidRPr="00031AC6" w:rsidRDefault="00A442E7" w:rsidP="005C5C54">
            <w:r>
              <w:t>A</w:t>
            </w:r>
          </w:p>
        </w:tc>
        <w:tc>
          <w:tcPr>
            <w:tcW w:w="2035" w:type="dxa"/>
          </w:tcPr>
          <w:p w:rsidR="00031AC6" w:rsidRPr="00031AC6" w:rsidRDefault="00BB304D" w:rsidP="005C5C54">
            <w:pPr>
              <w:cnfStyle w:val="000000000000"/>
            </w:pPr>
            <w:r>
              <w:t>Anthony Hain</w:t>
            </w:r>
          </w:p>
        </w:tc>
        <w:tc>
          <w:tcPr>
            <w:tcW w:w="2872" w:type="dxa"/>
          </w:tcPr>
          <w:p w:rsidR="00031AC6" w:rsidRPr="00031AC6" w:rsidRDefault="00A442E7" w:rsidP="00A442E7">
            <w:pPr>
              <w:cnfStyle w:val="000000000000"/>
            </w:pPr>
            <w:r>
              <w:t>Chris Rollauer</w:t>
            </w:r>
          </w:p>
        </w:tc>
      </w:tr>
      <w:tr w:rsidR="004408B9" w:rsidRPr="00031AC6" w:rsidTr="005C5C54">
        <w:trPr>
          <w:cnfStyle w:val="000000100000"/>
          <w:trHeight w:val="277"/>
        </w:trPr>
        <w:tc>
          <w:tcPr>
            <w:cnfStyle w:val="001000000000"/>
            <w:tcW w:w="2035" w:type="dxa"/>
          </w:tcPr>
          <w:p w:rsidR="00A442E7" w:rsidRPr="00031AC6" w:rsidRDefault="00A442E7" w:rsidP="005C5C54">
            <w:r>
              <w:t>B</w:t>
            </w:r>
          </w:p>
        </w:tc>
        <w:tc>
          <w:tcPr>
            <w:tcW w:w="2035" w:type="dxa"/>
          </w:tcPr>
          <w:p w:rsidR="00A442E7" w:rsidRDefault="00BB304D" w:rsidP="00A442E7">
            <w:pPr>
              <w:cnfStyle w:val="000000100000"/>
            </w:pPr>
            <w:r>
              <w:t>Matthew Bayley</w:t>
            </w:r>
          </w:p>
        </w:tc>
        <w:tc>
          <w:tcPr>
            <w:tcW w:w="2872" w:type="dxa"/>
          </w:tcPr>
          <w:p w:rsidR="00A442E7" w:rsidRDefault="00BB304D" w:rsidP="005C5C54">
            <w:pPr>
              <w:cnfStyle w:val="000000100000"/>
            </w:pPr>
            <w:r>
              <w:t>Dave Whan</w:t>
            </w:r>
          </w:p>
        </w:tc>
      </w:tr>
      <w:tr w:rsidR="004408B9" w:rsidRPr="00031AC6" w:rsidTr="005C5C54">
        <w:trPr>
          <w:trHeight w:val="277"/>
        </w:trPr>
        <w:tc>
          <w:tcPr>
            <w:cnfStyle w:val="001000000000"/>
            <w:tcW w:w="2035" w:type="dxa"/>
          </w:tcPr>
          <w:p w:rsidR="00031AC6" w:rsidRPr="00031AC6" w:rsidRDefault="00031AC6" w:rsidP="005C5C54">
            <w:r w:rsidRPr="00031AC6">
              <w:t>C</w:t>
            </w:r>
          </w:p>
        </w:tc>
        <w:tc>
          <w:tcPr>
            <w:tcW w:w="2035" w:type="dxa"/>
          </w:tcPr>
          <w:p w:rsidR="00031AC6" w:rsidRPr="00031AC6" w:rsidRDefault="00A442E7" w:rsidP="00A442E7">
            <w:pPr>
              <w:cnfStyle w:val="000000000000"/>
            </w:pPr>
            <w:r>
              <w:t>Blake Caspersz</w:t>
            </w:r>
          </w:p>
        </w:tc>
        <w:tc>
          <w:tcPr>
            <w:tcW w:w="2872" w:type="dxa"/>
          </w:tcPr>
          <w:p w:rsidR="00031AC6" w:rsidRPr="00031AC6" w:rsidRDefault="00BB304D" w:rsidP="005C5C54">
            <w:pPr>
              <w:cnfStyle w:val="000000000000"/>
            </w:pPr>
            <w:r>
              <w:t>Michael Barclay</w:t>
            </w:r>
          </w:p>
        </w:tc>
      </w:tr>
      <w:tr w:rsidR="004408B9" w:rsidRPr="00031AC6" w:rsidTr="005C5C54">
        <w:trPr>
          <w:cnfStyle w:val="000000100000"/>
          <w:trHeight w:val="294"/>
        </w:trPr>
        <w:tc>
          <w:tcPr>
            <w:cnfStyle w:val="001000000000"/>
            <w:tcW w:w="2035" w:type="dxa"/>
          </w:tcPr>
          <w:p w:rsidR="00A442E7" w:rsidRPr="00031AC6" w:rsidRDefault="00E606F6" w:rsidP="005C5C54">
            <w:r>
              <w:t>D</w:t>
            </w:r>
          </w:p>
        </w:tc>
        <w:tc>
          <w:tcPr>
            <w:tcW w:w="2035" w:type="dxa"/>
          </w:tcPr>
          <w:p w:rsidR="00A442E7" w:rsidRDefault="00BB304D" w:rsidP="005C5C54">
            <w:pPr>
              <w:cnfStyle w:val="000000100000"/>
            </w:pPr>
            <w:r>
              <w:t>Kevin Till</w:t>
            </w:r>
          </w:p>
        </w:tc>
        <w:tc>
          <w:tcPr>
            <w:tcW w:w="2872" w:type="dxa"/>
          </w:tcPr>
          <w:p w:rsidR="00A442E7" w:rsidRDefault="00BB304D" w:rsidP="00A442E7">
            <w:pPr>
              <w:cnfStyle w:val="000000100000"/>
            </w:pPr>
            <w:r>
              <w:t>Nicola Baines</w:t>
            </w:r>
          </w:p>
        </w:tc>
      </w:tr>
      <w:tr w:rsidR="00BB304D" w:rsidRPr="00031AC6" w:rsidTr="005C5C54">
        <w:trPr>
          <w:trHeight w:val="294"/>
        </w:trPr>
        <w:tc>
          <w:tcPr>
            <w:cnfStyle w:val="001000000000"/>
            <w:tcW w:w="2035" w:type="dxa"/>
          </w:tcPr>
          <w:p w:rsidR="00BB304D" w:rsidRPr="00031AC6" w:rsidRDefault="00BB304D" w:rsidP="00B83FDF">
            <w:r>
              <w:t>E</w:t>
            </w:r>
          </w:p>
        </w:tc>
        <w:tc>
          <w:tcPr>
            <w:tcW w:w="2035" w:type="dxa"/>
          </w:tcPr>
          <w:p w:rsidR="00BB304D" w:rsidRPr="00031AC6" w:rsidRDefault="00BB304D" w:rsidP="00B83FDF">
            <w:pPr>
              <w:cnfStyle w:val="000000000000"/>
            </w:pPr>
            <w:r>
              <w:t>Angela Printz</w:t>
            </w:r>
          </w:p>
        </w:tc>
        <w:tc>
          <w:tcPr>
            <w:tcW w:w="2872" w:type="dxa"/>
          </w:tcPr>
          <w:p w:rsidR="00BB304D" w:rsidRPr="00031AC6" w:rsidRDefault="00BB304D" w:rsidP="00B83FDF">
            <w:pPr>
              <w:cnfStyle w:val="000000000000"/>
            </w:pPr>
            <w:r>
              <w:t>Jackson Lander-Mitchell</w:t>
            </w:r>
          </w:p>
        </w:tc>
      </w:tr>
      <w:tr w:rsidR="00BB304D" w:rsidRPr="00031AC6" w:rsidTr="005C5C54">
        <w:trPr>
          <w:cnfStyle w:val="000000100000"/>
          <w:trHeight w:val="294"/>
        </w:trPr>
        <w:tc>
          <w:tcPr>
            <w:cnfStyle w:val="001000000000"/>
            <w:tcW w:w="2035" w:type="dxa"/>
          </w:tcPr>
          <w:p w:rsidR="00BB304D" w:rsidRDefault="00BB304D" w:rsidP="005C5C54">
            <w:r>
              <w:t>F</w:t>
            </w:r>
          </w:p>
        </w:tc>
        <w:tc>
          <w:tcPr>
            <w:tcW w:w="2035" w:type="dxa"/>
          </w:tcPr>
          <w:p w:rsidR="00BB304D" w:rsidRDefault="00BB304D" w:rsidP="00D527C0">
            <w:pPr>
              <w:cnfStyle w:val="000000100000"/>
            </w:pPr>
            <w:r>
              <w:t>Co</w:t>
            </w:r>
            <w:r w:rsidR="00D527C0">
              <w:t>oper</w:t>
            </w:r>
            <w:r>
              <w:t xml:space="preserve"> Hawkins</w:t>
            </w:r>
          </w:p>
        </w:tc>
        <w:tc>
          <w:tcPr>
            <w:tcW w:w="2872" w:type="dxa"/>
          </w:tcPr>
          <w:p w:rsidR="00BB304D" w:rsidRDefault="00BB304D" w:rsidP="00A442E7">
            <w:pPr>
              <w:cnfStyle w:val="000000100000"/>
            </w:pPr>
            <w:r>
              <w:t>Talia Tatham</w:t>
            </w:r>
          </w:p>
        </w:tc>
      </w:tr>
      <w:tr w:rsidR="00BB304D" w:rsidRPr="00031AC6" w:rsidTr="005C5C54">
        <w:trPr>
          <w:trHeight w:val="294"/>
        </w:trPr>
        <w:tc>
          <w:tcPr>
            <w:cnfStyle w:val="001000000000"/>
            <w:tcW w:w="2035" w:type="dxa"/>
          </w:tcPr>
          <w:p w:rsidR="00BB304D" w:rsidRPr="00031AC6" w:rsidRDefault="00BB304D" w:rsidP="005C5C54">
            <w:r>
              <w:t>Junior Girl’s</w:t>
            </w:r>
          </w:p>
        </w:tc>
        <w:tc>
          <w:tcPr>
            <w:tcW w:w="2035" w:type="dxa"/>
          </w:tcPr>
          <w:p w:rsidR="00BB304D" w:rsidRPr="00031AC6" w:rsidRDefault="00BB304D" w:rsidP="00BB304D">
            <w:pPr>
              <w:cnfStyle w:val="000000000000"/>
            </w:pPr>
            <w:r>
              <w:t>Ella Partington</w:t>
            </w:r>
          </w:p>
        </w:tc>
        <w:tc>
          <w:tcPr>
            <w:tcW w:w="2872" w:type="dxa"/>
          </w:tcPr>
          <w:p w:rsidR="00BB304D" w:rsidRPr="00031AC6" w:rsidRDefault="00BB304D" w:rsidP="00A442E7">
            <w:pPr>
              <w:cnfStyle w:val="000000000000"/>
            </w:pPr>
          </w:p>
        </w:tc>
      </w:tr>
      <w:tr w:rsidR="00BB304D" w:rsidRPr="0079747F" w:rsidTr="005C5C54">
        <w:trPr>
          <w:cnfStyle w:val="000000100000"/>
          <w:trHeight w:val="355"/>
        </w:trPr>
        <w:tc>
          <w:tcPr>
            <w:cnfStyle w:val="001000000000"/>
            <w:tcW w:w="2035" w:type="dxa"/>
          </w:tcPr>
          <w:p w:rsidR="00BB304D" w:rsidRPr="00031AC6" w:rsidRDefault="00BB304D" w:rsidP="005C5C54">
            <w:r>
              <w:t>Junior Boy’s</w:t>
            </w:r>
          </w:p>
        </w:tc>
        <w:tc>
          <w:tcPr>
            <w:tcW w:w="2035" w:type="dxa"/>
          </w:tcPr>
          <w:p w:rsidR="00BB304D" w:rsidRDefault="00BB304D" w:rsidP="005C5C54">
            <w:pPr>
              <w:cnfStyle w:val="000000100000"/>
            </w:pPr>
            <w:r>
              <w:t>Lee Greenwood</w:t>
            </w:r>
          </w:p>
        </w:tc>
        <w:tc>
          <w:tcPr>
            <w:tcW w:w="2872" w:type="dxa"/>
          </w:tcPr>
          <w:p w:rsidR="00BB304D" w:rsidRDefault="00BB304D" w:rsidP="00E606F6">
            <w:pPr>
              <w:cnfStyle w:val="000000100000"/>
            </w:pPr>
            <w:r>
              <w:t>Ricky McGinley</w:t>
            </w:r>
          </w:p>
        </w:tc>
      </w:tr>
    </w:tbl>
    <w:p w:rsidR="00647C67" w:rsidRPr="004408B9" w:rsidRDefault="00647C67" w:rsidP="00647C67">
      <w:pPr>
        <w:spacing w:after="0" w:line="240" w:lineRule="auto"/>
        <w:rPr>
          <w:sz w:val="12"/>
        </w:rPr>
      </w:pPr>
    </w:p>
    <w:tbl>
      <w:tblPr>
        <w:tblStyle w:val="LightList-Accent1"/>
        <w:tblW w:w="0" w:type="auto"/>
        <w:tblInd w:w="1659" w:type="dxa"/>
        <w:tblLook w:val="04A0"/>
      </w:tblPr>
      <w:tblGrid>
        <w:gridCol w:w="6912"/>
      </w:tblGrid>
      <w:tr w:rsidR="00031AC6" w:rsidRPr="00031AC6" w:rsidTr="005C5C54">
        <w:trPr>
          <w:cnfStyle w:val="100000000000"/>
          <w:trHeight w:val="275"/>
        </w:trPr>
        <w:tc>
          <w:tcPr>
            <w:cnfStyle w:val="001000000000"/>
            <w:tcW w:w="6912" w:type="dxa"/>
          </w:tcPr>
          <w:p w:rsidR="00031AC6" w:rsidRPr="00031AC6" w:rsidRDefault="00031AC6" w:rsidP="00CB0F82">
            <w:r w:rsidRPr="00031AC6">
              <w:t>DOUBLES</w:t>
            </w:r>
          </w:p>
        </w:tc>
      </w:tr>
      <w:tr w:rsidR="00031AC6" w:rsidRPr="00031AC6" w:rsidTr="005C5C54">
        <w:trPr>
          <w:cnfStyle w:val="000000100000"/>
          <w:trHeight w:val="291"/>
        </w:trPr>
        <w:tc>
          <w:tcPr>
            <w:cnfStyle w:val="001000000000"/>
            <w:tcW w:w="6912" w:type="dxa"/>
          </w:tcPr>
          <w:p w:rsidR="00031AC6" w:rsidRPr="00031AC6" w:rsidRDefault="00031AC6" w:rsidP="00CB0F82">
            <w:r w:rsidRPr="00031AC6">
              <w:t>Grade</w:t>
            </w:r>
            <w:r w:rsidRPr="00031AC6">
              <w:tab/>
            </w:r>
            <w:r w:rsidRPr="00031AC6">
              <w:tab/>
              <w:t>Winner</w:t>
            </w:r>
            <w:r w:rsidRPr="00031AC6">
              <w:tab/>
            </w:r>
            <w:r w:rsidR="00B448CA">
              <w:t>s</w:t>
            </w:r>
            <w:r w:rsidRPr="00031AC6">
              <w:tab/>
            </w:r>
            <w:r w:rsidRPr="00031AC6">
              <w:tab/>
              <w:t>Runner</w:t>
            </w:r>
            <w:r w:rsidR="00B448CA">
              <w:t>s</w:t>
            </w:r>
            <w:r w:rsidRPr="00031AC6">
              <w:t>-Up</w:t>
            </w:r>
          </w:p>
        </w:tc>
      </w:tr>
      <w:tr w:rsidR="00031AC6" w:rsidRPr="00031AC6" w:rsidTr="005C5C54">
        <w:trPr>
          <w:trHeight w:val="275"/>
        </w:trPr>
        <w:tc>
          <w:tcPr>
            <w:cnfStyle w:val="001000000000"/>
            <w:tcW w:w="6912" w:type="dxa"/>
          </w:tcPr>
          <w:p w:rsidR="00031AC6" w:rsidRPr="00031AC6" w:rsidRDefault="00031AC6" w:rsidP="00BB304D">
            <w:pPr>
              <w:rPr>
                <w:b w:val="0"/>
              </w:rPr>
            </w:pPr>
            <w:r w:rsidRPr="00864B32">
              <w:t>Open</w:t>
            </w:r>
            <w:r w:rsidRPr="00031AC6">
              <w:rPr>
                <w:b w:val="0"/>
              </w:rPr>
              <w:t xml:space="preserve">   </w:t>
            </w:r>
            <w:r w:rsidRPr="00031AC6">
              <w:rPr>
                <w:b w:val="0"/>
              </w:rPr>
              <w:tab/>
            </w:r>
            <w:r w:rsidRPr="00031AC6">
              <w:rPr>
                <w:b w:val="0"/>
              </w:rPr>
              <w:tab/>
            </w:r>
            <w:r w:rsidR="00E606F6">
              <w:rPr>
                <w:b w:val="0"/>
              </w:rPr>
              <w:t>Andrewartha/</w:t>
            </w:r>
            <w:r w:rsidR="00BB304D">
              <w:rPr>
                <w:b w:val="0"/>
              </w:rPr>
              <w:t>Wilcock</w:t>
            </w:r>
            <w:r w:rsidR="00A92C04">
              <w:rPr>
                <w:b w:val="0"/>
              </w:rPr>
              <w:t xml:space="preserve">   </w:t>
            </w:r>
            <w:r w:rsidR="00BB304D">
              <w:rPr>
                <w:b w:val="0"/>
              </w:rPr>
              <w:t>Bosch/Rundell</w:t>
            </w:r>
            <w:r w:rsidR="00A92C04">
              <w:rPr>
                <w:b w:val="0"/>
              </w:rPr>
              <w:t xml:space="preserve">           </w:t>
            </w:r>
          </w:p>
        </w:tc>
      </w:tr>
      <w:tr w:rsidR="00031AC6" w:rsidRPr="00031AC6" w:rsidTr="005C5C54">
        <w:trPr>
          <w:cnfStyle w:val="000000100000"/>
          <w:trHeight w:val="275"/>
        </w:trPr>
        <w:tc>
          <w:tcPr>
            <w:cnfStyle w:val="001000000000"/>
            <w:tcW w:w="6912" w:type="dxa"/>
          </w:tcPr>
          <w:p w:rsidR="00031AC6" w:rsidRPr="00031AC6" w:rsidRDefault="00031AC6" w:rsidP="003569EF">
            <w:pPr>
              <w:rPr>
                <w:b w:val="0"/>
              </w:rPr>
            </w:pPr>
            <w:r w:rsidRPr="00864B32">
              <w:t xml:space="preserve">A  </w:t>
            </w:r>
            <w:r w:rsidRPr="00031AC6">
              <w:rPr>
                <w:b w:val="0"/>
              </w:rPr>
              <w:t xml:space="preserve">    </w:t>
            </w:r>
            <w:r w:rsidRPr="00031AC6">
              <w:rPr>
                <w:b w:val="0"/>
              </w:rPr>
              <w:tab/>
            </w:r>
            <w:r w:rsidRPr="00031AC6">
              <w:rPr>
                <w:b w:val="0"/>
              </w:rPr>
              <w:tab/>
            </w:r>
            <w:r w:rsidR="00BB304D">
              <w:rPr>
                <w:b w:val="0"/>
              </w:rPr>
              <w:t>Bosnner/Skelton</w:t>
            </w:r>
            <w:r w:rsidRPr="00031AC6">
              <w:rPr>
                <w:b w:val="0"/>
              </w:rPr>
              <w:t xml:space="preserve"> </w:t>
            </w:r>
            <w:r w:rsidR="003569EF">
              <w:rPr>
                <w:b w:val="0"/>
              </w:rPr>
              <w:t xml:space="preserve">            Hain/Proctor</w:t>
            </w:r>
          </w:p>
        </w:tc>
      </w:tr>
      <w:tr w:rsidR="00031AC6" w:rsidRPr="00031AC6" w:rsidTr="005C5C54">
        <w:trPr>
          <w:trHeight w:val="291"/>
        </w:trPr>
        <w:tc>
          <w:tcPr>
            <w:cnfStyle w:val="001000000000"/>
            <w:tcW w:w="6912" w:type="dxa"/>
          </w:tcPr>
          <w:p w:rsidR="00031AC6" w:rsidRPr="00031AC6" w:rsidRDefault="00031AC6" w:rsidP="003569EF">
            <w:pPr>
              <w:rPr>
                <w:b w:val="0"/>
              </w:rPr>
            </w:pPr>
            <w:r w:rsidRPr="00864B32">
              <w:t xml:space="preserve">B    </w:t>
            </w:r>
            <w:r w:rsidRPr="00031AC6">
              <w:rPr>
                <w:b w:val="0"/>
              </w:rPr>
              <w:t xml:space="preserve">  </w:t>
            </w:r>
            <w:r w:rsidRPr="00031AC6">
              <w:rPr>
                <w:b w:val="0"/>
              </w:rPr>
              <w:tab/>
            </w:r>
            <w:r w:rsidRPr="00031AC6">
              <w:rPr>
                <w:b w:val="0"/>
              </w:rPr>
              <w:tab/>
            </w:r>
            <w:r w:rsidR="00E606F6">
              <w:rPr>
                <w:b w:val="0"/>
              </w:rPr>
              <w:t>Phillips</w:t>
            </w:r>
            <w:r w:rsidR="00A92C04">
              <w:rPr>
                <w:b w:val="0"/>
              </w:rPr>
              <w:t>/</w:t>
            </w:r>
            <w:r w:rsidR="003569EF">
              <w:rPr>
                <w:b w:val="0"/>
              </w:rPr>
              <w:t>Whan</w:t>
            </w:r>
            <w:r w:rsidR="00A274F2">
              <w:rPr>
                <w:b w:val="0"/>
              </w:rPr>
              <w:t xml:space="preserve">            </w:t>
            </w:r>
            <w:r w:rsidR="003569EF">
              <w:rPr>
                <w:b w:val="0"/>
              </w:rPr>
              <w:t xml:space="preserve">     </w:t>
            </w:r>
            <w:r w:rsidR="00A274F2">
              <w:rPr>
                <w:b w:val="0"/>
              </w:rPr>
              <w:t xml:space="preserve"> </w:t>
            </w:r>
            <w:r w:rsidR="003569EF">
              <w:rPr>
                <w:b w:val="0"/>
              </w:rPr>
              <w:t>Baxter/Barclay</w:t>
            </w:r>
          </w:p>
        </w:tc>
      </w:tr>
      <w:tr w:rsidR="00E606F6" w:rsidRPr="00031AC6" w:rsidTr="005C5C54">
        <w:trPr>
          <w:cnfStyle w:val="000000100000"/>
          <w:trHeight w:val="275"/>
        </w:trPr>
        <w:tc>
          <w:tcPr>
            <w:cnfStyle w:val="001000000000"/>
            <w:tcW w:w="6912" w:type="dxa"/>
          </w:tcPr>
          <w:p w:rsidR="00E606F6" w:rsidRPr="00864B32" w:rsidRDefault="00E606F6" w:rsidP="003569EF">
            <w:r>
              <w:t xml:space="preserve">C                          </w:t>
            </w:r>
            <w:r>
              <w:rPr>
                <w:b w:val="0"/>
              </w:rPr>
              <w:t xml:space="preserve"> </w:t>
            </w:r>
            <w:r w:rsidR="003569EF">
              <w:rPr>
                <w:b w:val="0"/>
              </w:rPr>
              <w:t xml:space="preserve">Falconer/Cooper           </w:t>
            </w:r>
            <w:r>
              <w:rPr>
                <w:b w:val="0"/>
              </w:rPr>
              <w:t xml:space="preserve"> </w:t>
            </w:r>
            <w:r w:rsidR="003569EF">
              <w:rPr>
                <w:b w:val="0"/>
              </w:rPr>
              <w:t>Caspersz/Harrison</w:t>
            </w:r>
          </w:p>
        </w:tc>
      </w:tr>
      <w:tr w:rsidR="00031AC6" w:rsidRPr="00031AC6" w:rsidTr="005C5C54">
        <w:trPr>
          <w:trHeight w:val="275"/>
        </w:trPr>
        <w:tc>
          <w:tcPr>
            <w:cnfStyle w:val="001000000000"/>
            <w:tcW w:w="6912" w:type="dxa"/>
          </w:tcPr>
          <w:p w:rsidR="00031AC6" w:rsidRPr="00031AC6" w:rsidRDefault="00E606F6" w:rsidP="003569EF">
            <w:pPr>
              <w:rPr>
                <w:b w:val="0"/>
              </w:rPr>
            </w:pPr>
            <w:r>
              <w:t>D</w:t>
            </w:r>
            <w:r w:rsidR="00031AC6" w:rsidRPr="00031AC6">
              <w:rPr>
                <w:b w:val="0"/>
              </w:rPr>
              <w:t xml:space="preserve">    </w:t>
            </w:r>
            <w:r w:rsidR="00031AC6" w:rsidRPr="00031AC6">
              <w:rPr>
                <w:b w:val="0"/>
              </w:rPr>
              <w:tab/>
            </w:r>
            <w:r w:rsidR="00031AC6" w:rsidRPr="00031AC6">
              <w:rPr>
                <w:b w:val="0"/>
              </w:rPr>
              <w:tab/>
            </w:r>
            <w:r w:rsidR="003569EF">
              <w:rPr>
                <w:b w:val="0"/>
              </w:rPr>
              <w:t>A. &amp; B. Morgan</w:t>
            </w:r>
            <w:r>
              <w:rPr>
                <w:b w:val="0"/>
              </w:rPr>
              <w:t xml:space="preserve">       </w:t>
            </w:r>
            <w:r w:rsidR="003569EF">
              <w:rPr>
                <w:b w:val="0"/>
              </w:rPr>
              <w:t xml:space="preserve">        C. &amp; S. Landy</w:t>
            </w:r>
          </w:p>
        </w:tc>
      </w:tr>
      <w:tr w:rsidR="00031AC6" w:rsidRPr="00031AC6" w:rsidTr="005C5C54">
        <w:trPr>
          <w:cnfStyle w:val="000000100000"/>
          <w:trHeight w:val="291"/>
        </w:trPr>
        <w:tc>
          <w:tcPr>
            <w:cnfStyle w:val="001000000000"/>
            <w:tcW w:w="6912" w:type="dxa"/>
          </w:tcPr>
          <w:p w:rsidR="00031AC6" w:rsidRPr="00031AC6" w:rsidRDefault="00E606F6" w:rsidP="003569EF">
            <w:pPr>
              <w:rPr>
                <w:b w:val="0"/>
              </w:rPr>
            </w:pPr>
            <w:r>
              <w:t>E</w:t>
            </w:r>
            <w:r w:rsidR="003569EF">
              <w:rPr>
                <w:b w:val="0"/>
              </w:rPr>
              <w:t xml:space="preserve">  </w:t>
            </w:r>
            <w:r w:rsidR="003569EF">
              <w:rPr>
                <w:b w:val="0"/>
              </w:rPr>
              <w:tab/>
              <w:t xml:space="preserve">             </w:t>
            </w:r>
            <w:r w:rsidR="00031AC6" w:rsidRPr="00031AC6">
              <w:rPr>
                <w:b w:val="0"/>
              </w:rPr>
              <w:t xml:space="preserve"> </w:t>
            </w:r>
            <w:r w:rsidR="003569EF">
              <w:rPr>
                <w:b w:val="0"/>
              </w:rPr>
              <w:t xml:space="preserve">Printz &amp; Gunsser            </w:t>
            </w:r>
            <w:r>
              <w:rPr>
                <w:b w:val="0"/>
              </w:rPr>
              <w:t xml:space="preserve"> </w:t>
            </w:r>
            <w:r w:rsidR="003569EF">
              <w:rPr>
                <w:b w:val="0"/>
              </w:rPr>
              <w:t>Tatham/Goulding</w:t>
            </w:r>
          </w:p>
        </w:tc>
      </w:tr>
    </w:tbl>
    <w:p w:rsidR="00127A84" w:rsidRDefault="00127A84" w:rsidP="00DA6142"/>
    <w:p w:rsidR="00D81198" w:rsidRDefault="00263C48" w:rsidP="004D66D6">
      <w:pPr>
        <w:jc w:val="both"/>
      </w:pPr>
      <w:r>
        <w:t>The</w:t>
      </w:r>
      <w:r w:rsidR="008D2277">
        <w:t xml:space="preserve"> highlights of the </w:t>
      </w:r>
      <w:r w:rsidR="00234DCE">
        <w:t>penultimate</w:t>
      </w:r>
      <w:r w:rsidR="00673B05">
        <w:t xml:space="preserve"> Victorian Racquetball</w:t>
      </w:r>
      <w:r w:rsidR="007214EE">
        <w:t xml:space="preserve"> Grand Prix</w:t>
      </w:r>
      <w:r w:rsidR="00673B05">
        <w:t xml:space="preserve"> Tournament Circuit event</w:t>
      </w:r>
      <w:r w:rsidR="00DA6142">
        <w:t xml:space="preserve"> for</w:t>
      </w:r>
      <w:r w:rsidR="007214EE">
        <w:t xml:space="preserve"> the </w:t>
      </w:r>
      <w:r>
        <w:t>year</w:t>
      </w:r>
      <w:r w:rsidR="008D2277">
        <w:t xml:space="preserve">, </w:t>
      </w:r>
      <w:r w:rsidR="00716284">
        <w:t>the Ballarat</w:t>
      </w:r>
      <w:r w:rsidR="00234DCE">
        <w:t xml:space="preserve"> Open</w:t>
      </w:r>
      <w:r w:rsidR="00994B57">
        <w:t xml:space="preserve"> Championships</w:t>
      </w:r>
      <w:r w:rsidR="008D2277">
        <w:t xml:space="preserve"> were; </w:t>
      </w:r>
      <w:r w:rsidR="00DE3603">
        <w:t xml:space="preserve">Cam White extending his unbeaten record  and </w:t>
      </w:r>
      <w:r w:rsidR="00E606F6">
        <w:t xml:space="preserve"> claiming his </w:t>
      </w:r>
      <w:r w:rsidR="00DE3603">
        <w:t xml:space="preserve">third Ballarat Open in the past </w:t>
      </w:r>
      <w:r w:rsidR="004937B4">
        <w:t>four</w:t>
      </w:r>
      <w:r w:rsidR="00DE3603">
        <w:t xml:space="preserve"> years,</w:t>
      </w:r>
      <w:r w:rsidR="00E606F6">
        <w:t xml:space="preserve"> </w:t>
      </w:r>
      <w:r w:rsidR="0079217F">
        <w:t xml:space="preserve">Kristel Proctor’s annexing of the Women’s Open title, which now sees her heading up both  the National and Victorian Circuits for that event, a </w:t>
      </w:r>
      <w:r w:rsidR="00877E46">
        <w:t>20% increase</w:t>
      </w:r>
      <w:r w:rsidR="0079217F">
        <w:t xml:space="preserve"> </w:t>
      </w:r>
      <w:r w:rsidR="000447B8">
        <w:t xml:space="preserve"> </w:t>
      </w:r>
      <w:r w:rsidR="008B3DA7">
        <w:t>in entry numbers over the 20</w:t>
      </w:r>
      <w:r w:rsidR="00E86116">
        <w:t>1</w:t>
      </w:r>
      <w:r w:rsidR="00877E46">
        <w:t>6</w:t>
      </w:r>
      <w:r w:rsidR="008B3DA7">
        <w:t xml:space="preserve"> event, </w:t>
      </w:r>
      <w:r w:rsidR="00877E46">
        <w:t>including nineteen Grand Prix debutants, which now takes the actual entry increase for the past two years to an amazing 55%.</w:t>
      </w:r>
    </w:p>
    <w:p w:rsidR="004408B9" w:rsidRDefault="003609B3" w:rsidP="004D66D6">
      <w:pPr>
        <w:jc w:val="both"/>
        <w:rPr>
          <w:b/>
          <w:u w:val="single"/>
        </w:rPr>
      </w:pPr>
      <w:r w:rsidRPr="005C5C54">
        <w:rPr>
          <w:b/>
          <w:u w:val="single"/>
        </w:rPr>
        <w:t xml:space="preserve">SINGLES </w:t>
      </w:r>
      <w:r w:rsidR="002D3D70" w:rsidRPr="005C5C54">
        <w:rPr>
          <w:b/>
          <w:u w:val="single"/>
        </w:rPr>
        <w:t>RESULTS</w:t>
      </w:r>
      <w:r w:rsidR="004408B9" w:rsidRPr="004408B9">
        <w:rPr>
          <w:b/>
          <w:u w:val="single"/>
        </w:rPr>
        <w:t xml:space="preserve"> </w:t>
      </w:r>
    </w:p>
    <w:p w:rsidR="004408B9" w:rsidRPr="004408B9" w:rsidRDefault="004408B9" w:rsidP="004D66D6">
      <w:pPr>
        <w:jc w:val="both"/>
        <w:rPr>
          <w:b/>
          <w:u w:val="single"/>
        </w:rPr>
      </w:pPr>
      <w:r w:rsidRPr="00F64122">
        <w:rPr>
          <w:b/>
          <w:u w:val="single"/>
        </w:rPr>
        <w:t>MEN’S OPEN</w:t>
      </w:r>
    </w:p>
    <w:p w:rsidR="00521CF5" w:rsidRDefault="00326B93" w:rsidP="004D66D6">
      <w:pPr>
        <w:spacing w:after="0"/>
        <w:jc w:val="both"/>
      </w:pPr>
      <w:r>
        <w:t xml:space="preserve">Prior to </w:t>
      </w:r>
      <w:r w:rsidR="00521CF5">
        <w:t xml:space="preserve">last </w:t>
      </w:r>
      <w:r w:rsidR="003C428F">
        <w:t>year’s event</w:t>
      </w:r>
      <w:r>
        <w:t xml:space="preserve">, </w:t>
      </w:r>
      <w:r w:rsidR="00521CF5">
        <w:t xml:space="preserve">this title for </w:t>
      </w:r>
      <w:r>
        <w:t xml:space="preserve">the </w:t>
      </w:r>
      <w:r w:rsidR="003C0C05">
        <w:t xml:space="preserve">previous </w:t>
      </w:r>
      <w:r w:rsidR="00E86116">
        <w:t>five</w:t>
      </w:r>
      <w:r w:rsidR="00C47172">
        <w:t xml:space="preserve"> </w:t>
      </w:r>
      <w:r w:rsidR="003C0C05">
        <w:t>years</w:t>
      </w:r>
      <w:r w:rsidR="00521CF5">
        <w:t xml:space="preserve"> had been owned by</w:t>
      </w:r>
      <w:r w:rsidR="003C0C05">
        <w:t xml:space="preserve"> Cam White</w:t>
      </w:r>
      <w:r w:rsidR="00C47172">
        <w:t xml:space="preserve"> </w:t>
      </w:r>
      <w:r w:rsidR="008777E1">
        <w:t>(</w:t>
      </w:r>
      <w:r w:rsidR="003C0C05">
        <w:t>2011/14</w:t>
      </w:r>
      <w:r w:rsidR="00E86116">
        <w:t>/15</w:t>
      </w:r>
      <w:r w:rsidR="008777E1">
        <w:t>),</w:t>
      </w:r>
      <w:r w:rsidR="003C0C05">
        <w:t xml:space="preserve"> and </w:t>
      </w:r>
      <w:r w:rsidR="0004617E">
        <w:t>Garry Pedersen</w:t>
      </w:r>
      <w:r w:rsidR="00C47172">
        <w:t xml:space="preserve"> </w:t>
      </w:r>
      <w:r w:rsidR="008777E1">
        <w:t xml:space="preserve">(2012/13), </w:t>
      </w:r>
      <w:r w:rsidR="00E86116">
        <w:t xml:space="preserve">but in 2016 Dromana’s Steve Andrewartha </w:t>
      </w:r>
      <w:r w:rsidR="00521CF5">
        <w:t>prevailed</w:t>
      </w:r>
      <w:r w:rsidR="00E86116">
        <w:t>,</w:t>
      </w:r>
      <w:r w:rsidR="00521CF5">
        <w:t xml:space="preserve"> and since then</w:t>
      </w:r>
      <w:r w:rsidR="00E86116">
        <w:t xml:space="preserve"> </w:t>
      </w:r>
      <w:r w:rsidR="00521CF5">
        <w:t>his outstanding form has catapulted him into heading</w:t>
      </w:r>
      <w:r w:rsidR="00376F37">
        <w:t xml:space="preserve"> up the rankings for</w:t>
      </w:r>
      <w:r w:rsidR="00521CF5">
        <w:t xml:space="preserve"> both the National and Victorian Grand Prix circuits for this event in 2017, with only one event in each circuit to be played for the year.</w:t>
      </w:r>
    </w:p>
    <w:p w:rsidR="00BE780A" w:rsidRDefault="00BE780A" w:rsidP="004D66D6">
      <w:pPr>
        <w:spacing w:after="0"/>
        <w:jc w:val="both"/>
      </w:pPr>
    </w:p>
    <w:p w:rsidR="00BE780A" w:rsidRDefault="00521CF5" w:rsidP="004D66D6">
      <w:pPr>
        <w:spacing w:after="0"/>
        <w:jc w:val="both"/>
      </w:pPr>
      <w:r>
        <w:t>But for the 2017 event The King</w:t>
      </w:r>
      <w:r w:rsidR="00BE780A">
        <w:t>, who has an imposing record which includes 15 Australian and 15 Victorian Open titles,</w:t>
      </w:r>
      <w:r>
        <w:t xml:space="preserve"> was back in town, so it was a great chance to </w:t>
      </w:r>
      <w:r w:rsidR="00BE780A">
        <w:t>gauge</w:t>
      </w:r>
      <w:r>
        <w:t xml:space="preserve"> where Andrewartha </w:t>
      </w:r>
      <w:r w:rsidR="00BE780A">
        <w:t>stood with White in comparison to his</w:t>
      </w:r>
      <w:r w:rsidR="00E86116">
        <w:t xml:space="preserve"> </w:t>
      </w:r>
      <w:r w:rsidR="00BE780A">
        <w:t>tight</w:t>
      </w:r>
      <w:r w:rsidR="00E86116">
        <w:t xml:space="preserve"> three game semi final </w:t>
      </w:r>
      <w:r w:rsidR="00BE780A">
        <w:t>loss to him in 2015, if they both met up in the final climax</w:t>
      </w:r>
      <w:r w:rsidR="00131830">
        <w:t>, which is what eventually happened.</w:t>
      </w:r>
    </w:p>
    <w:p w:rsidR="00131830" w:rsidRDefault="00131830" w:rsidP="004D66D6">
      <w:pPr>
        <w:spacing w:after="0"/>
        <w:jc w:val="both"/>
      </w:pPr>
    </w:p>
    <w:p w:rsidR="00131830" w:rsidRDefault="00131830" w:rsidP="00131830">
      <w:pPr>
        <w:jc w:val="both"/>
      </w:pPr>
      <w:r>
        <w:t>In their respective semi finals, Andrewartha came from a game down to overcome 2016</w:t>
      </w:r>
      <w:r w:rsidR="00376F37">
        <w:t xml:space="preserve"> Ballarat</w:t>
      </w:r>
      <w:r>
        <w:t xml:space="preserve"> Runner up Peter French, 18/21, 21/10, 21/14, with White overpowering fourth seeded Garry Pedersen, 21/7, 21/12. </w:t>
      </w:r>
    </w:p>
    <w:p w:rsidR="00131830" w:rsidRDefault="00E30709" w:rsidP="00131830">
      <w:pPr>
        <w:jc w:val="both"/>
      </w:pPr>
      <w:r>
        <w:lastRenderedPageBreak/>
        <w:t xml:space="preserve">There is no doubt that </w:t>
      </w:r>
      <w:r>
        <w:rPr>
          <w:sz w:val="24"/>
          <w:szCs w:val="24"/>
        </w:rPr>
        <w:t>Andrewartha has had a most successful past eighteen months annexing seven National and Victorian GP titles, but</w:t>
      </w:r>
      <w:r w:rsidRPr="00E30709">
        <w:t xml:space="preserve"> </w:t>
      </w:r>
      <w:r>
        <w:t>in what was a high class finale, punctuated by many unbelievable</w:t>
      </w:r>
      <w:r w:rsidRPr="00E30709">
        <w:t xml:space="preserve"> </w:t>
      </w:r>
      <w:r>
        <w:t xml:space="preserve">long rallies, </w:t>
      </w:r>
      <w:r w:rsidR="00376F37">
        <w:t xml:space="preserve">and </w:t>
      </w:r>
      <w:r>
        <w:t>containing an incredible range of shots and returns</w:t>
      </w:r>
      <w:r w:rsidR="00CE4807">
        <w:t>, it was White who once again took control at the critical stages and overc</w:t>
      </w:r>
      <w:r w:rsidR="00376F37">
        <w:t>a</w:t>
      </w:r>
      <w:r w:rsidR="00CE4807">
        <w:t>me a gallant Andrewartha, 21/13, 21/17.</w:t>
      </w:r>
    </w:p>
    <w:p w:rsidR="00131830" w:rsidRDefault="00C2716D" w:rsidP="00C2716D">
      <w:pPr>
        <w:ind w:left="1440" w:firstLine="720"/>
        <w:jc w:val="both"/>
      </w:pPr>
      <w:r>
        <w:rPr>
          <w:noProof/>
          <w:lang w:eastAsia="en-AU"/>
        </w:rPr>
        <w:drawing>
          <wp:inline distT="0" distB="0" distL="0" distR="0">
            <wp:extent cx="2523027" cy="2638425"/>
            <wp:effectExtent l="38100" t="57150" r="105873" b="104775"/>
            <wp:docPr id="1" name="Picture 0" descr="20170924_151343 - Cam White 2017 Balla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24_151343 - Cam White 2017 Ballarat.jpg"/>
                    <pic:cNvPicPr/>
                  </pic:nvPicPr>
                  <pic:blipFill>
                    <a:blip r:embed="rId7" cstate="print"/>
                    <a:srcRect t="15673" r="-66" b="25453"/>
                    <a:stretch>
                      <a:fillRect/>
                    </a:stretch>
                  </pic:blipFill>
                  <pic:spPr>
                    <a:xfrm>
                      <a:off x="0" y="0"/>
                      <a:ext cx="2523027" cy="263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780A" w:rsidRDefault="00C2716D" w:rsidP="00C2716D">
      <w:pPr>
        <w:ind w:left="720" w:firstLine="720"/>
        <w:jc w:val="both"/>
      </w:pPr>
      <w:r>
        <w:rPr>
          <w:i/>
        </w:rPr>
        <w:t xml:space="preserve">Steve Andrewartha, Cam White, Archer White </w:t>
      </w:r>
      <w:r w:rsidRPr="004F32F7">
        <w:rPr>
          <w:i/>
        </w:rPr>
        <w:t xml:space="preserve">&amp; </w:t>
      </w:r>
      <w:r>
        <w:rPr>
          <w:i/>
        </w:rPr>
        <w:t>Russell McLean</w:t>
      </w:r>
    </w:p>
    <w:p w:rsidR="000365A1" w:rsidRPr="00CE4807" w:rsidRDefault="000365A1" w:rsidP="00CE4807">
      <w:pPr>
        <w:jc w:val="both"/>
        <w:rPr>
          <w:noProof/>
          <w:lang w:eastAsia="en-AU"/>
        </w:rPr>
      </w:pPr>
      <w:r w:rsidRPr="000365A1">
        <w:rPr>
          <w:b/>
          <w:u w:val="single"/>
        </w:rPr>
        <w:t>Women’s Open</w:t>
      </w:r>
    </w:p>
    <w:p w:rsidR="00CE4807" w:rsidRDefault="00CE4807" w:rsidP="004D66D6">
      <w:pPr>
        <w:jc w:val="both"/>
        <w:rPr>
          <w:sz w:val="24"/>
          <w:szCs w:val="24"/>
        </w:rPr>
      </w:pPr>
      <w:r>
        <w:rPr>
          <w:sz w:val="24"/>
          <w:szCs w:val="24"/>
        </w:rPr>
        <w:t>With the Queen of Racquetball, and 2016 Ballarat Open winner Sarah Fitz-Gerald confined to her castle this weekend, the top seed in the Women’s Open was current National GP Circuit leader Kristel Proctor, runner-up to Fitz-Gerald in this event last year &amp; and this year’s Victorian Open, plus the winner of the recent Tasmanian Open.</w:t>
      </w:r>
    </w:p>
    <w:p w:rsidR="004352B0" w:rsidRDefault="004F2F07" w:rsidP="004352B0">
      <w:pPr>
        <w:jc w:val="both"/>
      </w:pPr>
      <w:r>
        <w:rPr>
          <w:sz w:val="24"/>
          <w:szCs w:val="24"/>
        </w:rPr>
        <w:t xml:space="preserve">So when the pointy end of this event was reached, it was another face off between Proctor and second seeded Sue Dunlop, who is currently in </w:t>
      </w:r>
      <w:r w:rsidR="00CE4807">
        <w:rPr>
          <w:sz w:val="24"/>
          <w:szCs w:val="24"/>
        </w:rPr>
        <w:t>second place on the National GP Circuit ranking’s board</w:t>
      </w:r>
      <w:r>
        <w:rPr>
          <w:sz w:val="24"/>
          <w:szCs w:val="24"/>
        </w:rPr>
        <w:t>.</w:t>
      </w:r>
      <w:r w:rsidR="004352B0">
        <w:rPr>
          <w:sz w:val="24"/>
          <w:szCs w:val="24"/>
        </w:rPr>
        <w:t xml:space="preserve">  These two players have played out some incredible matches, but once again it was Proctor </w:t>
      </w:r>
      <w:r w:rsidR="004352B0">
        <w:t xml:space="preserve">who seized early control which </w:t>
      </w:r>
      <w:r w:rsidR="003C428F">
        <w:t>she never</w:t>
      </w:r>
      <w:r w:rsidR="004352B0">
        <w:t xml:space="preserve"> relinquished, taking it out 21/16, 21/11</w:t>
      </w:r>
      <w:r w:rsidR="00376F37">
        <w:t>, which now takes her to the top of the Victorian GP rankings as well.</w:t>
      </w:r>
    </w:p>
    <w:p w:rsidR="00CE4807" w:rsidRDefault="00C2716D" w:rsidP="00C2716D">
      <w:pPr>
        <w:ind w:left="720" w:firstLine="720"/>
        <w:jc w:val="both"/>
        <w:rPr>
          <w:sz w:val="24"/>
          <w:szCs w:val="24"/>
        </w:rPr>
      </w:pPr>
      <w:r>
        <w:rPr>
          <w:noProof/>
          <w:sz w:val="24"/>
          <w:szCs w:val="24"/>
          <w:lang w:eastAsia="en-AU"/>
        </w:rPr>
        <w:drawing>
          <wp:inline distT="0" distB="0" distL="0" distR="0">
            <wp:extent cx="3629025" cy="2041185"/>
            <wp:effectExtent l="38100" t="57150" r="123825" b="92415"/>
            <wp:docPr id="11" name="Picture 10" descr="2017 Ballarat Sue &amp; Kri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Ballarat Sue &amp; Kristel.jpg"/>
                    <pic:cNvPicPr/>
                  </pic:nvPicPr>
                  <pic:blipFill>
                    <a:blip r:embed="rId8" cstate="print"/>
                    <a:stretch>
                      <a:fillRect/>
                    </a:stretch>
                  </pic:blipFill>
                  <pic:spPr>
                    <a:xfrm>
                      <a:off x="0" y="0"/>
                      <a:ext cx="3635326" cy="20447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716D" w:rsidRPr="00C2716D" w:rsidRDefault="00C2716D" w:rsidP="00C2716D">
      <w:pPr>
        <w:ind w:left="1440" w:firstLine="720"/>
        <w:jc w:val="both"/>
        <w:rPr>
          <w:i/>
        </w:rPr>
      </w:pPr>
      <w:r w:rsidRPr="00C2716D">
        <w:rPr>
          <w:i/>
        </w:rPr>
        <w:t xml:space="preserve">Sue Dunlop, David Rowe </w:t>
      </w:r>
      <w:r>
        <w:rPr>
          <w:i/>
        </w:rPr>
        <w:t>&amp; Kristel Proctor</w:t>
      </w:r>
    </w:p>
    <w:p w:rsidR="00A15086" w:rsidRPr="004352B0" w:rsidRDefault="003609B3" w:rsidP="004352B0">
      <w:pPr>
        <w:jc w:val="both"/>
      </w:pPr>
      <w:r w:rsidRPr="00F64122">
        <w:rPr>
          <w:b/>
          <w:u w:val="single"/>
        </w:rPr>
        <w:lastRenderedPageBreak/>
        <w:t>A GRADE</w:t>
      </w:r>
      <w:r w:rsidR="00A15086">
        <w:rPr>
          <w:b/>
          <w:u w:val="single"/>
        </w:rPr>
        <w:t>:</w:t>
      </w:r>
      <w:r w:rsidR="00174D0D" w:rsidRPr="00A15086">
        <w:rPr>
          <w:b/>
        </w:rPr>
        <w:t xml:space="preserve"> </w:t>
      </w:r>
    </w:p>
    <w:p w:rsidR="0080142E" w:rsidRDefault="00BB48A8" w:rsidP="004D66D6">
      <w:pPr>
        <w:jc w:val="both"/>
      </w:pPr>
      <w:r>
        <w:t xml:space="preserve">Although top seeded </w:t>
      </w:r>
      <w:r w:rsidR="004352B0">
        <w:t>Anthony Hain</w:t>
      </w:r>
      <w:r>
        <w:t xml:space="preserve"> was a pronounced favourite,</w:t>
      </w:r>
      <w:r w:rsidR="004352B0">
        <w:t xml:space="preserve"> having won the recent Geelong and Victorian </w:t>
      </w:r>
      <w:r w:rsidR="00723FB7">
        <w:t xml:space="preserve">Open A Grade titles, </w:t>
      </w:r>
      <w:r>
        <w:t xml:space="preserve">the field contained several </w:t>
      </w:r>
      <w:r w:rsidR="00723FB7">
        <w:t xml:space="preserve">experienced </w:t>
      </w:r>
      <w:r>
        <w:t>players</w:t>
      </w:r>
      <w:r w:rsidR="00723FB7">
        <w:t>, including second seeded  Chris Rollauer, the 2016 A Grade National &amp; Victorian GP Champion.</w:t>
      </w:r>
      <w:r>
        <w:t xml:space="preserve"> </w:t>
      </w:r>
    </w:p>
    <w:p w:rsidR="00723FB7" w:rsidRDefault="00723FB7" w:rsidP="004D66D6">
      <w:pPr>
        <w:jc w:val="both"/>
      </w:pPr>
      <w:r>
        <w:t xml:space="preserve">The two top seeds did advance to the final stanza, but it was </w:t>
      </w:r>
      <w:r w:rsidR="00CE4EB8">
        <w:t>Hain who led throughout, displaying he was destined for higher places, outpointing Rollauer, 21/11, 21/7.</w:t>
      </w:r>
    </w:p>
    <w:p w:rsidR="00CE4EB8" w:rsidRDefault="00CE4EB8" w:rsidP="004D66D6">
      <w:pPr>
        <w:jc w:val="both"/>
      </w:pPr>
      <w:r>
        <w:t xml:space="preserve">In their respective semi finals, </w:t>
      </w:r>
      <w:r w:rsidR="00BB48A8">
        <w:t xml:space="preserve">Rollauer </w:t>
      </w:r>
      <w:r>
        <w:t xml:space="preserve">took out Mt. </w:t>
      </w:r>
      <w:r w:rsidR="003C428F">
        <w:t>District’s third</w:t>
      </w:r>
      <w:r>
        <w:t xml:space="preserve"> seeded Rob Hay, 21/10, 21/6</w:t>
      </w:r>
      <w:r w:rsidR="003C428F">
        <w:t>, whilst</w:t>
      </w:r>
      <w:r>
        <w:t xml:space="preserve">   Hain put paid to fifth seeded local hope Troy Anwyl, 21/13, 21/5.</w:t>
      </w:r>
    </w:p>
    <w:p w:rsidR="00C2716D" w:rsidRDefault="00C2716D" w:rsidP="00C2716D">
      <w:pPr>
        <w:ind w:left="720" w:firstLine="720"/>
        <w:jc w:val="both"/>
      </w:pPr>
      <w:r>
        <w:rPr>
          <w:noProof/>
          <w:lang w:eastAsia="en-AU"/>
        </w:rPr>
        <w:drawing>
          <wp:inline distT="0" distB="0" distL="0" distR="0">
            <wp:extent cx="3476625" cy="2095500"/>
            <wp:effectExtent l="38100" t="57150" r="123825" b="95250"/>
            <wp:docPr id="12" name="Picture 11" descr="2017 Ballarat Chris &amp; Anth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Ballarat Chris &amp; Anthony.jpg"/>
                    <pic:cNvPicPr/>
                  </pic:nvPicPr>
                  <pic:blipFill>
                    <a:blip r:embed="rId9" cstate="print"/>
                    <a:srcRect l="5435" t="12755" r="15217" b="2213"/>
                    <a:stretch>
                      <a:fillRect/>
                    </a:stretch>
                  </pic:blipFill>
                  <pic:spPr>
                    <a:xfrm>
                      <a:off x="0" y="0"/>
                      <a:ext cx="3476625"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00C0" w:rsidRPr="004F32F7" w:rsidRDefault="00C2716D" w:rsidP="00C2716D">
      <w:pPr>
        <w:ind w:left="1440" w:firstLine="720"/>
        <w:jc w:val="both"/>
        <w:rPr>
          <w:i/>
        </w:rPr>
      </w:pPr>
      <w:r>
        <w:rPr>
          <w:i/>
        </w:rPr>
        <w:t xml:space="preserve">Chris Rollauer, David Rowe </w:t>
      </w:r>
      <w:r w:rsidR="00B200C0" w:rsidRPr="004F32F7">
        <w:rPr>
          <w:i/>
        </w:rPr>
        <w:t xml:space="preserve">&amp; </w:t>
      </w:r>
      <w:r>
        <w:rPr>
          <w:i/>
        </w:rPr>
        <w:t>Anthony Hain</w:t>
      </w:r>
    </w:p>
    <w:p w:rsidR="003609B3" w:rsidRPr="00F64122" w:rsidRDefault="003609B3" w:rsidP="004D66D6">
      <w:pPr>
        <w:jc w:val="both"/>
        <w:rPr>
          <w:b/>
          <w:u w:val="single"/>
        </w:rPr>
      </w:pPr>
      <w:r w:rsidRPr="00F64122">
        <w:rPr>
          <w:b/>
          <w:u w:val="single"/>
        </w:rPr>
        <w:t xml:space="preserve">B </w:t>
      </w:r>
      <w:r w:rsidR="00E955AB" w:rsidRPr="00F64122">
        <w:rPr>
          <w:b/>
          <w:u w:val="single"/>
        </w:rPr>
        <w:t>GRADE</w:t>
      </w:r>
      <w:r w:rsidR="00E955AB">
        <w:rPr>
          <w:b/>
          <w:u w:val="single"/>
        </w:rPr>
        <w:t>:</w:t>
      </w:r>
      <w:r w:rsidR="00A15086" w:rsidRPr="00A15086">
        <w:rPr>
          <w:i/>
        </w:rPr>
        <w:t xml:space="preserve"> </w:t>
      </w:r>
    </w:p>
    <w:p w:rsidR="00A642DE" w:rsidRDefault="00671BD0" w:rsidP="004D66D6">
      <w:pPr>
        <w:jc w:val="both"/>
      </w:pPr>
      <w:r>
        <w:t xml:space="preserve">Rarely does </w:t>
      </w:r>
      <w:r w:rsidR="00CE4EB8">
        <w:t>S</w:t>
      </w:r>
      <w:r w:rsidR="00676FDF">
        <w:t>outh</w:t>
      </w:r>
      <w:r w:rsidR="00CE4EB8">
        <w:t xml:space="preserve"> Australian </w:t>
      </w:r>
      <w:r>
        <w:t>stalwart</w:t>
      </w:r>
      <w:r w:rsidR="00F92919">
        <w:t xml:space="preserve"> </w:t>
      </w:r>
      <w:r w:rsidR="003C428F">
        <w:t>and top</w:t>
      </w:r>
      <w:r w:rsidR="00F92919">
        <w:t xml:space="preserve"> </w:t>
      </w:r>
      <w:r w:rsidR="003C428F">
        <w:t>seeded Dave</w:t>
      </w:r>
      <w:r w:rsidR="00A642DE">
        <w:t xml:space="preserve"> Whan </w:t>
      </w:r>
      <w:r>
        <w:t xml:space="preserve">miss </w:t>
      </w:r>
      <w:r w:rsidR="00376F37">
        <w:t xml:space="preserve">out </w:t>
      </w:r>
      <w:r>
        <w:t xml:space="preserve">reaching the pointy end of a B </w:t>
      </w:r>
      <w:r w:rsidR="00676FDF">
        <w:t>G</w:t>
      </w:r>
      <w:r>
        <w:t>rade event,</w:t>
      </w:r>
      <w:r w:rsidR="00A642DE">
        <w:t xml:space="preserve"> and in 2016 </w:t>
      </w:r>
      <w:r w:rsidR="00F92919">
        <w:t xml:space="preserve">he </w:t>
      </w:r>
      <w:r w:rsidR="00A642DE">
        <w:t>annexed the only two Victorian GP Circuit events he played in, the Victorian and Ballarat Opens,</w:t>
      </w:r>
      <w:r w:rsidR="004078FE">
        <w:t xml:space="preserve"> </w:t>
      </w:r>
      <w:r>
        <w:t xml:space="preserve">but </w:t>
      </w:r>
      <w:r w:rsidR="00F92919">
        <w:t>recently</w:t>
      </w:r>
      <w:r w:rsidR="00A642DE">
        <w:t xml:space="preserve"> </w:t>
      </w:r>
      <w:r w:rsidR="003C428F">
        <w:t>‘a</w:t>
      </w:r>
      <w:r w:rsidR="00676FDF">
        <w:t xml:space="preserve"> new kid on the </w:t>
      </w:r>
      <w:r w:rsidR="003C428F">
        <w:t>block’ appeared, Mulgrave’s</w:t>
      </w:r>
      <w:r w:rsidR="00F92919">
        <w:t xml:space="preserve"> </w:t>
      </w:r>
      <w:r w:rsidR="003C428F">
        <w:t>second seeded Matthew</w:t>
      </w:r>
      <w:r w:rsidR="00A642DE">
        <w:t xml:space="preserve"> Bayley</w:t>
      </w:r>
      <w:r w:rsidR="00F92919">
        <w:t xml:space="preserve"> who </w:t>
      </w:r>
      <w:r w:rsidR="00A642DE">
        <w:t>den</w:t>
      </w:r>
      <w:r w:rsidR="00F92919">
        <w:t xml:space="preserve">ied </w:t>
      </w:r>
      <w:r w:rsidR="00A642DE">
        <w:t xml:space="preserve">Whan </w:t>
      </w:r>
      <w:r w:rsidR="00F92919">
        <w:t xml:space="preserve">successive Victorian </w:t>
      </w:r>
      <w:r w:rsidR="003C428F">
        <w:t>Open B</w:t>
      </w:r>
      <w:r w:rsidR="00F92919">
        <w:t xml:space="preserve"> Grade crowns in July</w:t>
      </w:r>
      <w:r w:rsidR="00676FDF">
        <w:t>;</w:t>
      </w:r>
      <w:r w:rsidR="004078FE">
        <w:t xml:space="preserve"> would he do the same in the Ballarat event.</w:t>
      </w:r>
    </w:p>
    <w:p w:rsidR="00676FDF" w:rsidRDefault="00676FDF" w:rsidP="004D66D6">
      <w:pPr>
        <w:jc w:val="both"/>
      </w:pPr>
      <w:r>
        <w:t xml:space="preserve">Whilst Whan, who has been </w:t>
      </w:r>
      <w:r w:rsidR="003C428F">
        <w:t>using these</w:t>
      </w:r>
      <w:r>
        <w:t xml:space="preserve"> racquetball tournaments as a key part of his fitness training for his assault on Mt. Everest in October, </w:t>
      </w:r>
      <w:r w:rsidR="00EA7C52">
        <w:t>was cruising through the top half of the draw, Bayley was extended to three games by Wangaratta’s Paul Trinick, in the quarters, and then</w:t>
      </w:r>
      <w:r w:rsidR="00376F37">
        <w:t xml:space="preserve"> had </w:t>
      </w:r>
      <w:r w:rsidR="002F1121">
        <w:t>to stave</w:t>
      </w:r>
      <w:r w:rsidR="00EA7C52">
        <w:t xml:space="preserve"> off a determined challenge from Ballarat’s sixth seeded James Hosking to make it to the final stanza.</w:t>
      </w:r>
    </w:p>
    <w:p w:rsidR="00EA7C52" w:rsidRDefault="00EA7C52" w:rsidP="004D66D6">
      <w:pPr>
        <w:jc w:val="both"/>
      </w:pPr>
      <w:r>
        <w:t>The</w:t>
      </w:r>
      <w:r w:rsidR="00E40924">
        <w:t xml:space="preserve"> first game of </w:t>
      </w:r>
      <w:r w:rsidR="003C428F">
        <w:t>the final</w:t>
      </w:r>
      <w:r>
        <w:t xml:space="preserve"> was an enthralling contest with both players having their chances to capture the important first game before Bayley won the 40</w:t>
      </w:r>
      <w:r w:rsidRPr="00EA7C52">
        <w:rPr>
          <w:vertAlign w:val="superscript"/>
        </w:rPr>
        <w:t>th</w:t>
      </w:r>
      <w:r>
        <w:t xml:space="preserve"> point and taking the game 21/19.</w:t>
      </w:r>
      <w:r w:rsidR="00E40924">
        <w:t xml:space="preserve"> Although Whan hung in bravely, he could not break through the strong defences of Bayley in the second game </w:t>
      </w:r>
      <w:r w:rsidR="003C428F">
        <w:t>finally succumbing</w:t>
      </w:r>
      <w:r w:rsidR="00E40924">
        <w:t xml:space="preserve"> 11/21, providing the ‘NEW KID’ with a Victorian GP Circuit running double. </w:t>
      </w:r>
    </w:p>
    <w:p w:rsidR="00A642DE" w:rsidRDefault="00187FBD" w:rsidP="00187FBD">
      <w:pPr>
        <w:ind w:left="720" w:firstLine="720"/>
        <w:jc w:val="both"/>
      </w:pPr>
      <w:r>
        <w:rPr>
          <w:noProof/>
          <w:lang w:eastAsia="en-AU"/>
        </w:rPr>
        <w:lastRenderedPageBreak/>
        <w:drawing>
          <wp:inline distT="0" distB="0" distL="0" distR="0">
            <wp:extent cx="3981450" cy="2489550"/>
            <wp:effectExtent l="38100" t="57150" r="114300" b="101250"/>
            <wp:docPr id="26" name="Picture 25" descr="2017 Ballarat Dave &amp; Matt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Ballarat Dave &amp; Matt B..jpg"/>
                    <pic:cNvPicPr/>
                  </pic:nvPicPr>
                  <pic:blipFill>
                    <a:blip r:embed="rId10" cstate="print"/>
                    <a:srcRect t="17926" r="1136" b="47307"/>
                    <a:stretch>
                      <a:fillRect/>
                    </a:stretch>
                  </pic:blipFill>
                  <pic:spPr>
                    <a:xfrm>
                      <a:off x="0" y="0"/>
                      <a:ext cx="3981450" cy="2489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00C0" w:rsidRPr="004F32F7" w:rsidRDefault="006E053A" w:rsidP="00187FBD">
      <w:pPr>
        <w:ind w:left="1440" w:firstLine="720"/>
        <w:jc w:val="both"/>
        <w:rPr>
          <w:i/>
        </w:rPr>
      </w:pPr>
      <w:r>
        <w:tab/>
      </w:r>
      <w:r w:rsidR="00187FBD">
        <w:rPr>
          <w:i/>
        </w:rPr>
        <w:t>Dave Whan, Paul Vear &amp; Matthew Bayley</w:t>
      </w:r>
      <w:r w:rsidR="00C2716D">
        <w:rPr>
          <w:i/>
        </w:rPr>
        <w:tab/>
      </w:r>
    </w:p>
    <w:p w:rsidR="00254408" w:rsidRDefault="00254408" w:rsidP="004D66D6">
      <w:pPr>
        <w:jc w:val="both"/>
        <w:rPr>
          <w:b/>
        </w:rPr>
      </w:pPr>
      <w:r w:rsidRPr="00F64122">
        <w:rPr>
          <w:b/>
          <w:u w:val="single"/>
        </w:rPr>
        <w:t>C GRADE</w:t>
      </w:r>
      <w:r w:rsidR="00A15086">
        <w:rPr>
          <w:b/>
          <w:u w:val="single"/>
        </w:rPr>
        <w:t>:</w:t>
      </w:r>
      <w:r w:rsidR="00A15086">
        <w:rPr>
          <w:b/>
        </w:rPr>
        <w:t xml:space="preserve">  </w:t>
      </w:r>
    </w:p>
    <w:p w:rsidR="00E40924" w:rsidRDefault="00BC712D" w:rsidP="004D66D6">
      <w:pPr>
        <w:jc w:val="both"/>
      </w:pPr>
      <w:r w:rsidRPr="00BC712D">
        <w:t>One of the most improved players on the racquetball circuit over the past twelve months has definitely  been Ballarat’s Blake Caspersz, who after finishing ‘down the track’ in the 2016 Geelong Classic</w:t>
      </w:r>
      <w:r>
        <w:t xml:space="preserve"> C Grade event</w:t>
      </w:r>
      <w:r w:rsidRPr="00BC712D">
        <w:t xml:space="preserve">, </w:t>
      </w:r>
      <w:r w:rsidR="00376F37">
        <w:t xml:space="preserve">he </w:t>
      </w:r>
      <w:r w:rsidRPr="00BC712D">
        <w:t>then earned himself the title of</w:t>
      </w:r>
      <w:r>
        <w:rPr>
          <w:b/>
        </w:rPr>
        <w:t xml:space="preserve">  </w:t>
      </w:r>
      <w:r>
        <w:t>‘Marathon Man’, after surviving four intense, action packed rounds, to capture the Ballarat C Grade title.</w:t>
      </w:r>
    </w:p>
    <w:p w:rsidR="00BC712D" w:rsidRDefault="00BC712D" w:rsidP="004D66D6">
      <w:pPr>
        <w:jc w:val="both"/>
        <w:rPr>
          <w:b/>
        </w:rPr>
      </w:pPr>
      <w:r>
        <w:t>Since Caspersz returned to the circuits in June this year</w:t>
      </w:r>
      <w:r w:rsidR="00287959">
        <w:t xml:space="preserve"> he has remained undefeated, along the way capturing the Geelong, Victorian and Tasmanian C Grade crowns and</w:t>
      </w:r>
      <w:r w:rsidR="00376F37">
        <w:t xml:space="preserve"> also</w:t>
      </w:r>
      <w:r w:rsidR="00287959">
        <w:t xml:space="preserve"> heads up both the National and Victorian GP C Grade rankings.</w:t>
      </w:r>
    </w:p>
    <w:p w:rsidR="00174D0D" w:rsidRDefault="003C428F" w:rsidP="004D66D6">
      <w:pPr>
        <w:jc w:val="both"/>
      </w:pPr>
      <w:r>
        <w:t>When the</w:t>
      </w:r>
      <w:r w:rsidR="00174D0D">
        <w:t xml:space="preserve"> judge called a halt to proceedings for</w:t>
      </w:r>
      <w:r w:rsidR="00287959">
        <w:t xml:space="preserve"> this event,</w:t>
      </w:r>
      <w:r w:rsidR="00174D0D">
        <w:t xml:space="preserve"> </w:t>
      </w:r>
      <w:r w:rsidR="004E508C">
        <w:t>Caspersz</w:t>
      </w:r>
      <w:r w:rsidR="00287959">
        <w:t xml:space="preserve"> had won his fourth successive event, plus a ‘back to back’ home event double, but not before coming back from a game down in the </w:t>
      </w:r>
      <w:r>
        <w:t>quarters against</w:t>
      </w:r>
      <w:r w:rsidR="00287959">
        <w:t xml:space="preserve"> popular local Joy Nunn</w:t>
      </w:r>
      <w:r w:rsidR="00D17762">
        <w:t>,</w:t>
      </w:r>
      <w:r w:rsidR="00287959">
        <w:t xml:space="preserve"> to win 21/22, 21/11, 21/9, then </w:t>
      </w:r>
      <w:r w:rsidR="00376F37">
        <w:t>holding on against</w:t>
      </w:r>
      <w:r w:rsidR="00287959">
        <w:t xml:space="preserve"> the indefatigable Michael Barclay in a captivating final</w:t>
      </w:r>
      <w:r w:rsidR="006E29A8">
        <w:t>, 21/14, 22/21.</w:t>
      </w:r>
      <w:r w:rsidR="00174D0D">
        <w:t xml:space="preserve"> </w:t>
      </w:r>
    </w:p>
    <w:p w:rsidR="00D17762" w:rsidRDefault="00D17762" w:rsidP="004D66D6">
      <w:pPr>
        <w:jc w:val="both"/>
      </w:pPr>
      <w:r>
        <w:t xml:space="preserve">This event also saw the first appearance of Ballarat and Bendigo Centre Manager Russell McLean in a racquetball tournament, who performed very well before having to forfeit to Barclay whilst </w:t>
      </w:r>
      <w:r w:rsidR="003C428F">
        <w:t>ahead in</w:t>
      </w:r>
      <w:r>
        <w:t xml:space="preserve"> their semi final</w:t>
      </w:r>
      <w:r w:rsidR="00376F37">
        <w:t xml:space="preserve"> encounter.</w:t>
      </w:r>
    </w:p>
    <w:p w:rsidR="004D66D6" w:rsidRDefault="004D66D6" w:rsidP="004D66D6">
      <w:pPr>
        <w:jc w:val="both"/>
      </w:pPr>
      <w:r>
        <w:tab/>
      </w:r>
      <w:r>
        <w:tab/>
      </w:r>
      <w:r w:rsidR="00BF57F2">
        <w:rPr>
          <w:i/>
          <w:noProof/>
          <w:lang w:eastAsia="en-AU"/>
        </w:rPr>
        <w:drawing>
          <wp:inline distT="0" distB="0" distL="0" distR="0">
            <wp:extent cx="3476625" cy="2003953"/>
            <wp:effectExtent l="38100" t="57150" r="123825" b="91547"/>
            <wp:docPr id="14" name="Picture 12" descr="2017 Ballarat Blake &amp; Michael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Ballarat Blake &amp; Michael B..jpg"/>
                    <pic:cNvPicPr/>
                  </pic:nvPicPr>
                  <pic:blipFill>
                    <a:blip r:embed="rId11" cstate="print"/>
                    <a:srcRect l="11611" t="9283"/>
                    <a:stretch>
                      <a:fillRect/>
                    </a:stretch>
                  </pic:blipFill>
                  <pic:spPr>
                    <a:xfrm>
                      <a:off x="0" y="0"/>
                      <a:ext cx="3476625" cy="20039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00C0" w:rsidRPr="004F32F7" w:rsidRDefault="00B200C0" w:rsidP="004D66D6">
      <w:pPr>
        <w:jc w:val="both"/>
        <w:rPr>
          <w:i/>
        </w:rPr>
      </w:pPr>
      <w:r w:rsidRPr="004F32F7">
        <w:rPr>
          <w:i/>
        </w:rPr>
        <w:tab/>
      </w:r>
      <w:r w:rsidRPr="004F32F7">
        <w:rPr>
          <w:i/>
        </w:rPr>
        <w:tab/>
      </w:r>
      <w:r w:rsidR="00BF57F2">
        <w:rPr>
          <w:i/>
        </w:rPr>
        <w:tab/>
      </w:r>
      <w:r w:rsidR="00BF57F2" w:rsidRPr="004F32F7">
        <w:rPr>
          <w:i/>
        </w:rPr>
        <w:t>Blake Caspersz</w:t>
      </w:r>
      <w:r w:rsidR="00BF57F2">
        <w:rPr>
          <w:i/>
        </w:rPr>
        <w:t>, Paul Vear &amp;</w:t>
      </w:r>
      <w:r w:rsidR="00BF57F2" w:rsidRPr="00BF57F2">
        <w:rPr>
          <w:i/>
        </w:rPr>
        <w:t xml:space="preserve"> </w:t>
      </w:r>
      <w:r w:rsidR="00627290">
        <w:rPr>
          <w:i/>
        </w:rPr>
        <w:t>Michael Barclay</w:t>
      </w:r>
    </w:p>
    <w:p w:rsidR="004D66D6" w:rsidRDefault="0080142E" w:rsidP="004D66D6">
      <w:pPr>
        <w:jc w:val="both"/>
        <w:rPr>
          <w:b/>
        </w:rPr>
      </w:pPr>
      <w:r w:rsidRPr="00F64122">
        <w:rPr>
          <w:b/>
          <w:u w:val="single"/>
        </w:rPr>
        <w:lastRenderedPageBreak/>
        <w:t>D GRADE</w:t>
      </w:r>
      <w:r w:rsidR="00A15086">
        <w:rPr>
          <w:b/>
          <w:u w:val="single"/>
        </w:rPr>
        <w:t>:</w:t>
      </w:r>
      <w:r w:rsidR="00A15086" w:rsidRPr="00A15086">
        <w:rPr>
          <w:b/>
        </w:rPr>
        <w:t xml:space="preserve">  </w:t>
      </w:r>
    </w:p>
    <w:p w:rsidR="00970B36" w:rsidRDefault="00F107C0" w:rsidP="004D66D6">
      <w:pPr>
        <w:jc w:val="both"/>
      </w:pPr>
      <w:r>
        <w:t>Wodonga’s Baines’ family</w:t>
      </w:r>
      <w:r w:rsidR="00376F37">
        <w:t xml:space="preserve"> comprises</w:t>
      </w:r>
      <w:r>
        <w:t xml:space="preserve"> five very talented racquetball and squash players</w:t>
      </w:r>
      <w:r w:rsidR="00376F37">
        <w:t xml:space="preserve">, </w:t>
      </w:r>
      <w:r>
        <w:t xml:space="preserve">with the three siblings also representing Victoria at the </w:t>
      </w:r>
      <w:r w:rsidR="00376F37">
        <w:t xml:space="preserve">current </w:t>
      </w:r>
      <w:r>
        <w:t xml:space="preserve">Australian Junior </w:t>
      </w:r>
      <w:r w:rsidR="00376F37">
        <w:t>S</w:t>
      </w:r>
      <w:r>
        <w:t xml:space="preserve">quash Championships, and </w:t>
      </w:r>
      <w:r w:rsidR="002F1121">
        <w:t xml:space="preserve">in </w:t>
      </w:r>
      <w:r>
        <w:t xml:space="preserve">this event </w:t>
      </w:r>
      <w:r w:rsidR="002F1121">
        <w:t>all</w:t>
      </w:r>
      <w:r>
        <w:t xml:space="preserve"> three females, Marion and her two daughters Nicola and Gabi</w:t>
      </w:r>
      <w:r w:rsidR="002F1121">
        <w:t xml:space="preserve"> were jousting for the booty.</w:t>
      </w:r>
    </w:p>
    <w:p w:rsidR="00F107C0" w:rsidRDefault="00F107C0" w:rsidP="004D66D6">
      <w:pPr>
        <w:jc w:val="both"/>
      </w:pPr>
      <w:r>
        <w:t xml:space="preserve">In the end it was Nicola who had the bragging rights for the long drive home after finishing Runner-Up to </w:t>
      </w:r>
      <w:r w:rsidR="002F1121">
        <w:t>Lakes</w:t>
      </w:r>
      <w:r>
        <w:t xml:space="preserve"> Entrance’s</w:t>
      </w:r>
      <w:r w:rsidR="00E54AB3">
        <w:t xml:space="preserve"> Kevin Till who came from a game down to </w:t>
      </w:r>
      <w:r w:rsidR="002F1121">
        <w:t>claim</w:t>
      </w:r>
      <w:r w:rsidR="00E54AB3">
        <w:t xml:space="preserve"> his fir</w:t>
      </w:r>
      <w:r w:rsidR="00397D42">
        <w:t>st GP Circuit title</w:t>
      </w:r>
      <w:r w:rsidR="002F1121">
        <w:t>,</w:t>
      </w:r>
      <w:r w:rsidR="00397D42">
        <w:t xml:space="preserve"> 19/21, 21/14, 21/14. </w:t>
      </w:r>
    </w:p>
    <w:p w:rsidR="00F107C0" w:rsidRDefault="00397D42" w:rsidP="004D66D6">
      <w:pPr>
        <w:jc w:val="both"/>
        <w:rPr>
          <w:b/>
          <w:u w:val="single"/>
        </w:rPr>
      </w:pPr>
      <w:r>
        <w:t xml:space="preserve">In their respective semi finals, Till accounted for current National &amp; Victorian GP D Grade rankings leader Ben Bell, 21/16, 21/17, with Nicola wreaking revenge on Wangaratta’s Heather Williams in straight games for earlier disposing of her </w:t>
      </w:r>
      <w:r w:rsidR="002F1121">
        <w:t>m</w:t>
      </w:r>
      <w:r>
        <w:t>other</w:t>
      </w:r>
      <w:r w:rsidR="002F1121">
        <w:t>,</w:t>
      </w:r>
      <w:r>
        <w:t xml:space="preserve"> 21/16 in the</w:t>
      </w:r>
      <w:r w:rsidR="00BB6148">
        <w:t xml:space="preserve">ir </w:t>
      </w:r>
      <w:r>
        <w:t xml:space="preserve"> third game</w:t>
      </w:r>
      <w:r w:rsidR="00BB6148">
        <w:t xml:space="preserve"> decider.</w:t>
      </w:r>
    </w:p>
    <w:p w:rsidR="00F107C0" w:rsidRDefault="00BF57F2" w:rsidP="00187FBD">
      <w:pPr>
        <w:rPr>
          <w:b/>
          <w:u w:val="single"/>
        </w:rPr>
      </w:pPr>
      <w:r w:rsidRPr="00BF57F2">
        <w:rPr>
          <w:noProof/>
          <w:lang w:eastAsia="en-AU"/>
        </w:rPr>
        <w:drawing>
          <wp:inline distT="0" distB="0" distL="0" distR="0">
            <wp:extent cx="2637223" cy="1847850"/>
            <wp:effectExtent l="38100" t="57150" r="105977" b="95250"/>
            <wp:docPr id="15" name="Picture 14" descr="2017 Ballarat Kevin 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Ballarat Kevin Till.jpg"/>
                    <pic:cNvPicPr/>
                  </pic:nvPicPr>
                  <pic:blipFill>
                    <a:blip r:embed="rId12" cstate="print"/>
                    <a:srcRect l="10050" t="11292" r="16080"/>
                    <a:stretch>
                      <a:fillRect/>
                    </a:stretch>
                  </pic:blipFill>
                  <pic:spPr>
                    <a:xfrm>
                      <a:off x="0" y="0"/>
                      <a:ext cx="2637223" cy="1847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87FBD" w:rsidRPr="00187FBD">
        <w:rPr>
          <w:noProof/>
          <w:lang w:eastAsia="en-AU"/>
        </w:rPr>
        <w:drawing>
          <wp:inline distT="0" distB="0" distL="0" distR="0">
            <wp:extent cx="2247567" cy="2276475"/>
            <wp:effectExtent l="38100" t="57150" r="114633" b="104775"/>
            <wp:docPr id="25" name="Picture 24" descr="2017 Ballarat Nicol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Ballarat Nicola B..jpg"/>
                    <pic:cNvPicPr/>
                  </pic:nvPicPr>
                  <pic:blipFill>
                    <a:blip r:embed="rId13" cstate="print"/>
                    <a:srcRect t="11917" r="3914" b="34102"/>
                    <a:stretch>
                      <a:fillRect/>
                    </a:stretch>
                  </pic:blipFill>
                  <pic:spPr>
                    <a:xfrm>
                      <a:off x="0" y="0"/>
                      <a:ext cx="2247567"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00C0" w:rsidRPr="004F32F7" w:rsidRDefault="00BF57F2" w:rsidP="00187FBD">
      <w:pPr>
        <w:jc w:val="both"/>
        <w:rPr>
          <w:i/>
        </w:rPr>
      </w:pPr>
      <w:r>
        <w:rPr>
          <w:i/>
        </w:rPr>
        <w:t>Paul Vear &amp; Kevin Till</w:t>
      </w:r>
      <w:r>
        <w:rPr>
          <w:i/>
        </w:rPr>
        <w:tab/>
      </w:r>
      <w:r>
        <w:rPr>
          <w:i/>
        </w:rPr>
        <w:tab/>
      </w:r>
      <w:r w:rsidR="00187FBD">
        <w:rPr>
          <w:i/>
        </w:rPr>
        <w:tab/>
      </w:r>
      <w:r w:rsidR="00187FBD">
        <w:rPr>
          <w:i/>
        </w:rPr>
        <w:tab/>
      </w:r>
      <w:r w:rsidR="00187FBD">
        <w:rPr>
          <w:i/>
        </w:rPr>
        <w:tab/>
        <w:t>Nicola Baines</w:t>
      </w:r>
      <w:r w:rsidR="00627290">
        <w:rPr>
          <w:i/>
        </w:rPr>
        <w:t xml:space="preserve"> &amp; </w:t>
      </w:r>
      <w:r w:rsidR="00627290" w:rsidRPr="00627290">
        <w:rPr>
          <w:i/>
        </w:rPr>
        <w:t>Paul</w:t>
      </w:r>
      <w:r w:rsidR="00627290">
        <w:rPr>
          <w:i/>
        </w:rPr>
        <w:t xml:space="preserve"> Vear </w:t>
      </w:r>
    </w:p>
    <w:p w:rsidR="0048004C" w:rsidRPr="00A15086" w:rsidRDefault="00122202" w:rsidP="004D66D6">
      <w:pPr>
        <w:jc w:val="both"/>
        <w:rPr>
          <w:i/>
        </w:rPr>
      </w:pPr>
      <w:r>
        <w:rPr>
          <w:b/>
          <w:u w:val="single"/>
        </w:rPr>
        <w:t xml:space="preserve">E </w:t>
      </w:r>
      <w:r w:rsidR="0048004C" w:rsidRPr="00F64122">
        <w:rPr>
          <w:b/>
          <w:u w:val="single"/>
        </w:rPr>
        <w:t xml:space="preserve"> Grade</w:t>
      </w:r>
      <w:r w:rsidR="00A15086">
        <w:rPr>
          <w:i/>
        </w:rPr>
        <w:t xml:space="preserve">: </w:t>
      </w:r>
    </w:p>
    <w:p w:rsidR="00BB6148" w:rsidRDefault="00BB6148" w:rsidP="004D66D6">
      <w:pPr>
        <w:jc w:val="both"/>
      </w:pPr>
      <w:r>
        <w:t xml:space="preserve">Following a couple of late scratchings </w:t>
      </w:r>
      <w:r w:rsidR="003C428F">
        <w:t>the E</w:t>
      </w:r>
      <w:r w:rsidR="00122202">
        <w:t xml:space="preserve"> Grade field </w:t>
      </w:r>
      <w:r>
        <w:t>was reduced to three,</w:t>
      </w:r>
      <w:r w:rsidR="00122202">
        <w:t xml:space="preserve"> </w:t>
      </w:r>
      <w:r>
        <w:t xml:space="preserve">two </w:t>
      </w:r>
      <w:r w:rsidR="00FE35DA" w:rsidRPr="0048004C">
        <w:t>exuberant</w:t>
      </w:r>
      <w:r>
        <w:t xml:space="preserve"> </w:t>
      </w:r>
      <w:r w:rsidR="003C428F">
        <w:t>youngsters</w:t>
      </w:r>
      <w:r w:rsidR="002F1121">
        <w:t>,</w:t>
      </w:r>
      <w:r>
        <w:t xml:space="preserve"> plus Lakes Entrance’s Angela Printz who had not played a </w:t>
      </w:r>
      <w:r w:rsidR="002F1121">
        <w:t xml:space="preserve">GP </w:t>
      </w:r>
      <w:r>
        <w:t xml:space="preserve">singles event since the Lakes Classic in 2014. </w:t>
      </w:r>
    </w:p>
    <w:p w:rsidR="00187FBD" w:rsidRDefault="00396F8E" w:rsidP="00187FBD">
      <w:pPr>
        <w:jc w:val="both"/>
      </w:pPr>
      <w:r>
        <w:t xml:space="preserve">In the end Printz </w:t>
      </w:r>
      <w:r w:rsidR="00D6722C">
        <w:t>finished on top, defeating Corio’s Jackson Lander-Mitchell, 21/18, 21/15, with local GP debutant Frederick England finishing in third place.</w:t>
      </w:r>
    </w:p>
    <w:p w:rsidR="00BB6148" w:rsidRPr="00BF57F2" w:rsidRDefault="00D527C0" w:rsidP="00187FBD">
      <w:pPr>
        <w:jc w:val="both"/>
        <w:rPr>
          <w:i/>
        </w:rPr>
      </w:pPr>
      <w:r w:rsidRPr="00D527C0">
        <w:rPr>
          <w:i/>
        </w:rPr>
        <w:drawing>
          <wp:inline distT="0" distB="0" distL="0" distR="0">
            <wp:extent cx="2732995" cy="2105025"/>
            <wp:effectExtent l="38100" t="57150" r="105455" b="104775"/>
            <wp:docPr id="21" name="Picture 17" descr="2017 Ballarat Marg G. &amp; Angela Prin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Ballarat Marg G. &amp; Angela Printz.jpg"/>
                    <pic:cNvPicPr/>
                  </pic:nvPicPr>
                  <pic:blipFill>
                    <a:blip r:embed="rId14" cstate="print"/>
                    <a:srcRect l="34837" t="4709" r="17107" b="29363"/>
                    <a:stretch>
                      <a:fillRect/>
                    </a:stretch>
                  </pic:blipFill>
                  <pic:spPr>
                    <a:xfrm>
                      <a:off x="0" y="0"/>
                      <a:ext cx="2732995"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25323">
        <w:rPr>
          <w:i/>
        </w:rPr>
        <w:tab/>
      </w:r>
      <w:r w:rsidR="00A25323">
        <w:rPr>
          <w:i/>
        </w:rPr>
        <w:tab/>
      </w:r>
      <w:r w:rsidRPr="00D527C0">
        <w:rPr>
          <w:i/>
        </w:rPr>
        <w:t xml:space="preserve"> </w:t>
      </w:r>
      <w:r w:rsidRPr="00D527C0">
        <w:rPr>
          <w:i/>
        </w:rPr>
        <w:drawing>
          <wp:inline distT="0" distB="0" distL="0" distR="0">
            <wp:extent cx="1970217" cy="2489835"/>
            <wp:effectExtent l="38100" t="57150" r="106233" b="100965"/>
            <wp:docPr id="20" name="Picture 18" descr="2017 Ballarat 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Ballarat Jackson.jpg"/>
                    <pic:cNvPicPr/>
                  </pic:nvPicPr>
                  <pic:blipFill>
                    <a:blip r:embed="rId15" cstate="print"/>
                    <a:srcRect l="5345" t="18829" r="17748" b="26582"/>
                    <a:stretch>
                      <a:fillRect/>
                    </a:stretch>
                  </pic:blipFill>
                  <pic:spPr>
                    <a:xfrm>
                      <a:off x="0" y="0"/>
                      <a:ext cx="1970217" cy="2489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527C0">
        <w:rPr>
          <w:i/>
        </w:rPr>
        <w:t xml:space="preserve"> </w:t>
      </w:r>
      <w:r>
        <w:rPr>
          <w:i/>
        </w:rPr>
        <w:tab/>
      </w:r>
      <w:r>
        <w:rPr>
          <w:i/>
        </w:rPr>
        <w:tab/>
      </w:r>
      <w:r w:rsidR="00BF57F2" w:rsidRPr="00BF57F2">
        <w:rPr>
          <w:i/>
        </w:rPr>
        <w:t>Paul Vear &amp; Angela Printz</w:t>
      </w:r>
      <w:r>
        <w:rPr>
          <w:i/>
        </w:rPr>
        <w:tab/>
      </w:r>
      <w:r w:rsidR="00A25323">
        <w:rPr>
          <w:i/>
        </w:rPr>
        <w:tab/>
      </w:r>
      <w:r>
        <w:rPr>
          <w:i/>
        </w:rPr>
        <w:tab/>
      </w:r>
      <w:r w:rsidR="00A25323">
        <w:rPr>
          <w:i/>
        </w:rPr>
        <w:tab/>
      </w:r>
      <w:r>
        <w:rPr>
          <w:i/>
        </w:rPr>
        <w:t>Jackson Lander-Mitchell &amp; Russell McLean</w:t>
      </w:r>
    </w:p>
    <w:p w:rsidR="007A6D85" w:rsidRPr="00400034" w:rsidRDefault="00D6722C" w:rsidP="004D66D6">
      <w:pPr>
        <w:jc w:val="both"/>
        <w:rPr>
          <w:b/>
          <w:u w:val="single"/>
        </w:rPr>
      </w:pPr>
      <w:r>
        <w:rPr>
          <w:b/>
          <w:u w:val="single"/>
        </w:rPr>
        <w:lastRenderedPageBreak/>
        <w:t>F Grade</w:t>
      </w:r>
    </w:p>
    <w:p w:rsidR="00174D0D" w:rsidRDefault="00D6722C" w:rsidP="004D66D6">
      <w:pPr>
        <w:jc w:val="both"/>
      </w:pPr>
      <w:r>
        <w:t xml:space="preserve">This event comprised four females, </w:t>
      </w:r>
      <w:r w:rsidR="003C428F">
        <w:t>including three</w:t>
      </w:r>
      <w:r>
        <w:t xml:space="preserve"> GP debutants, plus Wangaratta’s Cooper Hawkins, who made his debut at the Victorian Open</w:t>
      </w:r>
      <w:r w:rsidR="00A37772">
        <w:t>.</w:t>
      </w:r>
    </w:p>
    <w:p w:rsidR="00A37772" w:rsidRDefault="00A37772" w:rsidP="004D66D6">
      <w:pPr>
        <w:jc w:val="both"/>
      </w:pPr>
      <w:r>
        <w:t>After Hawkins secured top spot in his pool, defeating Corio’s Tegan Goulding in the final round 21/17, 21/15, and Lakes Entrance’s Talia Tatham taking out the other pool over Jess Wilcock, 21/12, 21/14, Hawkins not only went on take the title, but he also had bragging rights over his father, Jason, who was unable to emulate his son’s feats in his B Grade event.</w:t>
      </w:r>
    </w:p>
    <w:p w:rsidR="00BF57F2" w:rsidRDefault="00D527C0" w:rsidP="00D527C0">
      <w:pPr>
        <w:ind w:left="720" w:firstLine="720"/>
        <w:jc w:val="both"/>
      </w:pPr>
      <w:r>
        <w:rPr>
          <w:noProof/>
          <w:lang w:eastAsia="en-AU"/>
        </w:rPr>
        <w:drawing>
          <wp:inline distT="0" distB="0" distL="0" distR="0">
            <wp:extent cx="4400550" cy="2038350"/>
            <wp:effectExtent l="38100" t="57150" r="114300" b="95250"/>
            <wp:docPr id="22" name="Picture 21" descr="2017 Ballarat Talia &amp; Conno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Ballarat Talia &amp; Connor .jpg"/>
                    <pic:cNvPicPr/>
                  </pic:nvPicPr>
                  <pic:blipFill>
                    <a:blip r:embed="rId16" cstate="print"/>
                    <a:srcRect t="8851" b="8799"/>
                    <a:stretch>
                      <a:fillRect/>
                    </a:stretch>
                  </pic:blipFill>
                  <pic:spPr>
                    <a:xfrm>
                      <a:off x="0" y="0"/>
                      <a:ext cx="4400550" cy="203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27C0" w:rsidRPr="00D527C0" w:rsidRDefault="00D527C0" w:rsidP="00D527C0">
      <w:pPr>
        <w:ind w:left="720" w:firstLine="720"/>
        <w:jc w:val="both"/>
        <w:rPr>
          <w:i/>
        </w:rPr>
      </w:pPr>
      <w:r>
        <w:tab/>
      </w:r>
      <w:r w:rsidRPr="00D527C0">
        <w:rPr>
          <w:i/>
        </w:rPr>
        <w:t>Paul Vear, Talia Tatham &amp; Co</w:t>
      </w:r>
      <w:r>
        <w:rPr>
          <w:i/>
        </w:rPr>
        <w:t>oper</w:t>
      </w:r>
      <w:r w:rsidRPr="00D527C0">
        <w:rPr>
          <w:i/>
        </w:rPr>
        <w:t xml:space="preserve"> Hawkins</w:t>
      </w:r>
    </w:p>
    <w:p w:rsidR="00A37772" w:rsidRPr="00A37772" w:rsidRDefault="00A37772" w:rsidP="004D66D6">
      <w:pPr>
        <w:jc w:val="both"/>
        <w:rPr>
          <w:b/>
          <w:u w:val="single"/>
        </w:rPr>
      </w:pPr>
      <w:r w:rsidRPr="00A37772">
        <w:rPr>
          <w:b/>
          <w:u w:val="single"/>
        </w:rPr>
        <w:t>Junior Girls/Boys</w:t>
      </w:r>
      <w:r w:rsidR="003C428F">
        <w:rPr>
          <w:b/>
          <w:u w:val="single"/>
        </w:rPr>
        <w:t xml:space="preserve"> Under 13’s</w:t>
      </w:r>
    </w:p>
    <w:p w:rsidR="004D66D6" w:rsidRDefault="00A37772" w:rsidP="004D66D6">
      <w:pPr>
        <w:jc w:val="both"/>
      </w:pPr>
      <w:r>
        <w:t xml:space="preserve">Corio’s Ella Partington took out the Junior Girl’s event, with Lee Greenwood </w:t>
      </w:r>
      <w:r w:rsidR="003C428F">
        <w:t>defeating fellow local Ricky McGinley, 21/15, 21/18, to claim the Junior Boy’s title.</w:t>
      </w:r>
    </w:p>
    <w:p w:rsidR="004F32F7" w:rsidRDefault="00D527C0" w:rsidP="004D66D6">
      <w:pPr>
        <w:spacing w:after="0"/>
        <w:jc w:val="both"/>
        <w:rPr>
          <w:i/>
        </w:rPr>
      </w:pPr>
      <w:r>
        <w:rPr>
          <w:i/>
          <w:noProof/>
          <w:lang w:eastAsia="en-AU"/>
        </w:rPr>
        <w:drawing>
          <wp:inline distT="0" distB="0" distL="0" distR="0">
            <wp:extent cx="2035175" cy="2581275"/>
            <wp:effectExtent l="38100" t="57150" r="117475" b="104775"/>
            <wp:docPr id="23" name="Picture 22" descr="2017 Ballarat 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Ballarat Ella.jpg"/>
                    <pic:cNvPicPr/>
                  </pic:nvPicPr>
                  <pic:blipFill>
                    <a:blip r:embed="rId17" cstate="print"/>
                    <a:srcRect l="8695" t="23322" r="15051" b="22320"/>
                    <a:stretch>
                      <a:fillRect/>
                    </a:stretch>
                  </pic:blipFill>
                  <pic:spPr>
                    <a:xfrm>
                      <a:off x="0" y="0"/>
                      <a:ext cx="2035175" cy="258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i/>
        </w:rPr>
        <w:t xml:space="preserve"> </w:t>
      </w:r>
      <w:r>
        <w:rPr>
          <w:i/>
        </w:rPr>
        <w:tab/>
      </w:r>
      <w:r>
        <w:rPr>
          <w:i/>
          <w:noProof/>
          <w:lang w:eastAsia="en-AU"/>
        </w:rPr>
        <w:drawing>
          <wp:inline distT="0" distB="0" distL="0" distR="0">
            <wp:extent cx="3500438" cy="2333625"/>
            <wp:effectExtent l="38100" t="57150" r="119062" b="104775"/>
            <wp:docPr id="24" name="Picture 23" descr="2017 Ballarat Lee &amp; Ri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Ballarat Lee &amp; Ricky.jpg"/>
                    <pic:cNvPicPr/>
                  </pic:nvPicPr>
                  <pic:blipFill>
                    <a:blip r:embed="rId18" cstate="print"/>
                    <a:srcRect l="17107" t="4432" r="22709" b="24100"/>
                    <a:stretch>
                      <a:fillRect/>
                    </a:stretch>
                  </pic:blipFill>
                  <pic:spPr>
                    <a:xfrm>
                      <a:off x="0" y="0"/>
                      <a:ext cx="3500438"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27C0" w:rsidRDefault="00D527C0" w:rsidP="004D66D6">
      <w:pPr>
        <w:spacing w:after="0"/>
        <w:jc w:val="both"/>
        <w:rPr>
          <w:i/>
        </w:rPr>
      </w:pPr>
    </w:p>
    <w:p w:rsidR="00187FBD" w:rsidRDefault="00D527C0" w:rsidP="004D66D6">
      <w:pPr>
        <w:spacing w:after="0"/>
        <w:jc w:val="both"/>
        <w:rPr>
          <w:i/>
        </w:rPr>
      </w:pPr>
      <w:r>
        <w:rPr>
          <w:i/>
        </w:rPr>
        <w:t>Ella Partington &amp; Russell McLean</w:t>
      </w:r>
      <w:r>
        <w:rPr>
          <w:i/>
        </w:rPr>
        <w:tab/>
      </w:r>
      <w:r>
        <w:rPr>
          <w:i/>
        </w:rPr>
        <w:tab/>
        <w:t>Lee Greenwood, Russell McLean &amp; Ricky McGinley</w:t>
      </w:r>
    </w:p>
    <w:p w:rsidR="00187FBD" w:rsidRDefault="00187FBD" w:rsidP="004D66D6">
      <w:pPr>
        <w:spacing w:after="0"/>
        <w:jc w:val="both"/>
        <w:rPr>
          <w:i/>
        </w:rPr>
      </w:pPr>
    </w:p>
    <w:p w:rsidR="00187FBD" w:rsidRDefault="00187FBD" w:rsidP="004D66D6">
      <w:pPr>
        <w:spacing w:after="0"/>
        <w:jc w:val="both"/>
        <w:rPr>
          <w:i/>
        </w:rPr>
      </w:pPr>
    </w:p>
    <w:p w:rsidR="00187FBD" w:rsidRPr="00D527C0" w:rsidRDefault="00187FBD" w:rsidP="00187FBD">
      <w:pPr>
        <w:spacing w:after="0"/>
        <w:jc w:val="both"/>
        <w:rPr>
          <w:b/>
          <w:i/>
        </w:rPr>
      </w:pPr>
      <w:r w:rsidRPr="00D527C0">
        <w:rPr>
          <w:b/>
          <w:i/>
        </w:rPr>
        <w:t>Author - Paul Vear</w:t>
      </w:r>
      <w:r w:rsidRPr="00D527C0">
        <w:rPr>
          <w:b/>
          <w:i/>
        </w:rPr>
        <w:tab/>
      </w:r>
      <w:r w:rsidRPr="00D527C0">
        <w:rPr>
          <w:b/>
          <w:i/>
        </w:rPr>
        <w:tab/>
      </w:r>
    </w:p>
    <w:p w:rsidR="00187FBD" w:rsidRPr="00D527C0" w:rsidRDefault="00187FBD" w:rsidP="00187FBD">
      <w:pPr>
        <w:spacing w:after="0"/>
        <w:jc w:val="both"/>
        <w:rPr>
          <w:b/>
          <w:i/>
        </w:rPr>
      </w:pPr>
    </w:p>
    <w:p w:rsidR="00187FBD" w:rsidRPr="00187FBD" w:rsidRDefault="00187FBD" w:rsidP="004D66D6">
      <w:pPr>
        <w:spacing w:after="0"/>
        <w:jc w:val="both"/>
        <w:rPr>
          <w:b/>
          <w:i/>
        </w:rPr>
      </w:pPr>
      <w:r w:rsidRPr="00D527C0">
        <w:rPr>
          <w:b/>
          <w:i/>
        </w:rPr>
        <w:t xml:space="preserve">Photographers – Dawn &amp; Ebony Harrison, </w:t>
      </w:r>
      <w:r w:rsidR="00627290">
        <w:rPr>
          <w:b/>
          <w:i/>
        </w:rPr>
        <w:t>and</w:t>
      </w:r>
      <w:r w:rsidRPr="00D527C0">
        <w:rPr>
          <w:b/>
          <w:i/>
        </w:rPr>
        <w:t xml:space="preserve"> Cassie Landy </w:t>
      </w:r>
    </w:p>
    <w:sectPr w:rsidR="00187FBD" w:rsidRPr="00187FBD" w:rsidSect="00187FBD">
      <w:pgSz w:w="11906" w:h="16838"/>
      <w:pgMar w:top="1008" w:right="1008" w:bottom="1008" w:left="100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EF6" w:rsidRDefault="002E0EF6" w:rsidP="00CF544D">
      <w:pPr>
        <w:spacing w:after="0" w:line="240" w:lineRule="auto"/>
      </w:pPr>
      <w:r>
        <w:separator/>
      </w:r>
    </w:p>
  </w:endnote>
  <w:endnote w:type="continuationSeparator" w:id="0">
    <w:p w:rsidR="002E0EF6" w:rsidRDefault="002E0EF6" w:rsidP="00CF54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EF6" w:rsidRDefault="002E0EF6" w:rsidP="00CF544D">
      <w:pPr>
        <w:spacing w:after="0" w:line="240" w:lineRule="auto"/>
      </w:pPr>
      <w:r>
        <w:separator/>
      </w:r>
    </w:p>
  </w:footnote>
  <w:footnote w:type="continuationSeparator" w:id="0">
    <w:p w:rsidR="002E0EF6" w:rsidRDefault="002E0EF6" w:rsidP="00CF544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32770"/>
  </w:hdrShapeDefaults>
  <w:footnotePr>
    <w:footnote w:id="-1"/>
    <w:footnote w:id="0"/>
  </w:footnotePr>
  <w:endnotePr>
    <w:endnote w:id="-1"/>
    <w:endnote w:id="0"/>
  </w:endnotePr>
  <w:compat/>
  <w:rsids>
    <w:rsidRoot w:val="0079747F"/>
    <w:rsid w:val="00013CF5"/>
    <w:rsid w:val="00031AC6"/>
    <w:rsid w:val="000365A1"/>
    <w:rsid w:val="000447B8"/>
    <w:rsid w:val="0004617E"/>
    <w:rsid w:val="0004763F"/>
    <w:rsid w:val="000852AF"/>
    <w:rsid w:val="000B5510"/>
    <w:rsid w:val="000E3BFA"/>
    <w:rsid w:val="00122202"/>
    <w:rsid w:val="00127A84"/>
    <w:rsid w:val="00131830"/>
    <w:rsid w:val="00133A6C"/>
    <w:rsid w:val="001418A4"/>
    <w:rsid w:val="001424BA"/>
    <w:rsid w:val="00162871"/>
    <w:rsid w:val="00174D0D"/>
    <w:rsid w:val="00186F1E"/>
    <w:rsid w:val="00187FBD"/>
    <w:rsid w:val="001D1C93"/>
    <w:rsid w:val="00204658"/>
    <w:rsid w:val="00205B73"/>
    <w:rsid w:val="00206E76"/>
    <w:rsid w:val="0022691D"/>
    <w:rsid w:val="00234DCE"/>
    <w:rsid w:val="00254408"/>
    <w:rsid w:val="00263C48"/>
    <w:rsid w:val="002707DD"/>
    <w:rsid w:val="002723C6"/>
    <w:rsid w:val="00287959"/>
    <w:rsid w:val="002B467F"/>
    <w:rsid w:val="002C07A8"/>
    <w:rsid w:val="002D3D70"/>
    <w:rsid w:val="002E0EF6"/>
    <w:rsid w:val="002E267D"/>
    <w:rsid w:val="002F1121"/>
    <w:rsid w:val="00326B93"/>
    <w:rsid w:val="00347F16"/>
    <w:rsid w:val="003569EF"/>
    <w:rsid w:val="003609B3"/>
    <w:rsid w:val="003713BF"/>
    <w:rsid w:val="00373329"/>
    <w:rsid w:val="00376F37"/>
    <w:rsid w:val="003917A1"/>
    <w:rsid w:val="00395C6B"/>
    <w:rsid w:val="003964E9"/>
    <w:rsid w:val="00396F8E"/>
    <w:rsid w:val="00397D42"/>
    <w:rsid w:val="003C0C05"/>
    <w:rsid w:val="003C1492"/>
    <w:rsid w:val="003C428F"/>
    <w:rsid w:val="003D0AE6"/>
    <w:rsid w:val="003D1457"/>
    <w:rsid w:val="00400034"/>
    <w:rsid w:val="004078FE"/>
    <w:rsid w:val="004240E5"/>
    <w:rsid w:val="004352B0"/>
    <w:rsid w:val="004408B9"/>
    <w:rsid w:val="004604C2"/>
    <w:rsid w:val="0048004C"/>
    <w:rsid w:val="004937B4"/>
    <w:rsid w:val="004B25E1"/>
    <w:rsid w:val="004B4E57"/>
    <w:rsid w:val="004D66D6"/>
    <w:rsid w:val="004E1D50"/>
    <w:rsid w:val="004E508C"/>
    <w:rsid w:val="004F2F07"/>
    <w:rsid w:val="004F32F7"/>
    <w:rsid w:val="005147BB"/>
    <w:rsid w:val="00521CF5"/>
    <w:rsid w:val="00524474"/>
    <w:rsid w:val="00526AFB"/>
    <w:rsid w:val="00531DF6"/>
    <w:rsid w:val="00532DA5"/>
    <w:rsid w:val="0056572D"/>
    <w:rsid w:val="0057053A"/>
    <w:rsid w:val="005C5C54"/>
    <w:rsid w:val="005C7182"/>
    <w:rsid w:val="005D44C5"/>
    <w:rsid w:val="006065C8"/>
    <w:rsid w:val="00627290"/>
    <w:rsid w:val="00627FFC"/>
    <w:rsid w:val="00631B93"/>
    <w:rsid w:val="00632415"/>
    <w:rsid w:val="00647C67"/>
    <w:rsid w:val="006557B1"/>
    <w:rsid w:val="006608AC"/>
    <w:rsid w:val="00665FB5"/>
    <w:rsid w:val="00671BD0"/>
    <w:rsid w:val="00673B05"/>
    <w:rsid w:val="00676FDF"/>
    <w:rsid w:val="00685AB3"/>
    <w:rsid w:val="00687F14"/>
    <w:rsid w:val="00691626"/>
    <w:rsid w:val="006964A7"/>
    <w:rsid w:val="006965E1"/>
    <w:rsid w:val="006C790E"/>
    <w:rsid w:val="006D55F6"/>
    <w:rsid w:val="006E053A"/>
    <w:rsid w:val="006E1791"/>
    <w:rsid w:val="006E29A8"/>
    <w:rsid w:val="006E747B"/>
    <w:rsid w:val="00701384"/>
    <w:rsid w:val="007136CD"/>
    <w:rsid w:val="00716284"/>
    <w:rsid w:val="007214EE"/>
    <w:rsid w:val="00723FB7"/>
    <w:rsid w:val="0079217F"/>
    <w:rsid w:val="0079747F"/>
    <w:rsid w:val="007A6D85"/>
    <w:rsid w:val="007B4815"/>
    <w:rsid w:val="007B5517"/>
    <w:rsid w:val="007C136D"/>
    <w:rsid w:val="007C78BE"/>
    <w:rsid w:val="007D6FC5"/>
    <w:rsid w:val="007E1078"/>
    <w:rsid w:val="0080142E"/>
    <w:rsid w:val="008177D4"/>
    <w:rsid w:val="00864B32"/>
    <w:rsid w:val="0086723C"/>
    <w:rsid w:val="008777E1"/>
    <w:rsid w:val="00877E46"/>
    <w:rsid w:val="00897FC9"/>
    <w:rsid w:val="008B2F3C"/>
    <w:rsid w:val="008B3DA7"/>
    <w:rsid w:val="008D2277"/>
    <w:rsid w:val="00915711"/>
    <w:rsid w:val="009213DC"/>
    <w:rsid w:val="00926856"/>
    <w:rsid w:val="0093184B"/>
    <w:rsid w:val="00932A97"/>
    <w:rsid w:val="00933973"/>
    <w:rsid w:val="00955937"/>
    <w:rsid w:val="00970B36"/>
    <w:rsid w:val="00976A63"/>
    <w:rsid w:val="0098423B"/>
    <w:rsid w:val="00994B57"/>
    <w:rsid w:val="009A1145"/>
    <w:rsid w:val="009B7AE8"/>
    <w:rsid w:val="009D1A55"/>
    <w:rsid w:val="009D49FE"/>
    <w:rsid w:val="009F7647"/>
    <w:rsid w:val="00A06A4B"/>
    <w:rsid w:val="00A15086"/>
    <w:rsid w:val="00A21F5D"/>
    <w:rsid w:val="00A25323"/>
    <w:rsid w:val="00A274F2"/>
    <w:rsid w:val="00A371A8"/>
    <w:rsid w:val="00A37772"/>
    <w:rsid w:val="00A442E7"/>
    <w:rsid w:val="00A50614"/>
    <w:rsid w:val="00A642DE"/>
    <w:rsid w:val="00A86590"/>
    <w:rsid w:val="00A92C04"/>
    <w:rsid w:val="00AD1982"/>
    <w:rsid w:val="00AD5425"/>
    <w:rsid w:val="00AF0885"/>
    <w:rsid w:val="00B1110A"/>
    <w:rsid w:val="00B200C0"/>
    <w:rsid w:val="00B44477"/>
    <w:rsid w:val="00B448CA"/>
    <w:rsid w:val="00B530E3"/>
    <w:rsid w:val="00B64D0C"/>
    <w:rsid w:val="00B671D4"/>
    <w:rsid w:val="00B74EFC"/>
    <w:rsid w:val="00B8444B"/>
    <w:rsid w:val="00BA6A97"/>
    <w:rsid w:val="00BA79A6"/>
    <w:rsid w:val="00BB304D"/>
    <w:rsid w:val="00BB48A8"/>
    <w:rsid w:val="00BB6148"/>
    <w:rsid w:val="00BC712D"/>
    <w:rsid w:val="00BD7C13"/>
    <w:rsid w:val="00BE780A"/>
    <w:rsid w:val="00BF57F2"/>
    <w:rsid w:val="00C2164C"/>
    <w:rsid w:val="00C2716D"/>
    <w:rsid w:val="00C47172"/>
    <w:rsid w:val="00C7252E"/>
    <w:rsid w:val="00CA0DF3"/>
    <w:rsid w:val="00CC2A1F"/>
    <w:rsid w:val="00CD7826"/>
    <w:rsid w:val="00CD7D5C"/>
    <w:rsid w:val="00CE4807"/>
    <w:rsid w:val="00CE4EB8"/>
    <w:rsid w:val="00CF544D"/>
    <w:rsid w:val="00CF7993"/>
    <w:rsid w:val="00D17762"/>
    <w:rsid w:val="00D345F6"/>
    <w:rsid w:val="00D527C0"/>
    <w:rsid w:val="00D6692F"/>
    <w:rsid w:val="00D6722C"/>
    <w:rsid w:val="00D672A1"/>
    <w:rsid w:val="00D81198"/>
    <w:rsid w:val="00D925E4"/>
    <w:rsid w:val="00DA26E2"/>
    <w:rsid w:val="00DA6142"/>
    <w:rsid w:val="00DC7124"/>
    <w:rsid w:val="00DD0E23"/>
    <w:rsid w:val="00DE2875"/>
    <w:rsid w:val="00DE3603"/>
    <w:rsid w:val="00DF3D90"/>
    <w:rsid w:val="00E02E7D"/>
    <w:rsid w:val="00E12050"/>
    <w:rsid w:val="00E26BEB"/>
    <w:rsid w:val="00E30709"/>
    <w:rsid w:val="00E40924"/>
    <w:rsid w:val="00E54AB3"/>
    <w:rsid w:val="00E606F6"/>
    <w:rsid w:val="00E73F02"/>
    <w:rsid w:val="00E86116"/>
    <w:rsid w:val="00E955AB"/>
    <w:rsid w:val="00EA7C52"/>
    <w:rsid w:val="00EC47D7"/>
    <w:rsid w:val="00F107C0"/>
    <w:rsid w:val="00F111CC"/>
    <w:rsid w:val="00F15788"/>
    <w:rsid w:val="00F222A4"/>
    <w:rsid w:val="00F64122"/>
    <w:rsid w:val="00F835A2"/>
    <w:rsid w:val="00F92919"/>
    <w:rsid w:val="00FA106F"/>
    <w:rsid w:val="00FB2570"/>
    <w:rsid w:val="00FB311C"/>
    <w:rsid w:val="00FD7C30"/>
    <w:rsid w:val="00FE0075"/>
    <w:rsid w:val="00FE35DA"/>
    <w:rsid w:val="00FE4F9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477"/>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1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031AC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Normal"/>
    <w:uiPriority w:val="40"/>
    <w:qFormat/>
    <w:rsid w:val="00031AC6"/>
    <w:pPr>
      <w:tabs>
        <w:tab w:val="decimal" w:pos="360"/>
      </w:tabs>
    </w:pPr>
    <w:rPr>
      <w:rFonts w:eastAsiaTheme="minorEastAsia"/>
      <w:lang w:val="en-US"/>
    </w:rPr>
  </w:style>
  <w:style w:type="paragraph" w:styleId="FootnoteText">
    <w:name w:val="footnote text"/>
    <w:basedOn w:val="Normal"/>
    <w:link w:val="FootnoteTextChar"/>
    <w:uiPriority w:val="99"/>
    <w:unhideWhenUsed/>
    <w:rsid w:val="00031AC6"/>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031AC6"/>
    <w:rPr>
      <w:rFonts w:eastAsiaTheme="minorEastAsia"/>
      <w:sz w:val="20"/>
      <w:szCs w:val="20"/>
      <w:lang w:val="en-US"/>
    </w:rPr>
  </w:style>
  <w:style w:type="character" w:styleId="SubtleEmphasis">
    <w:name w:val="Subtle Emphasis"/>
    <w:basedOn w:val="DefaultParagraphFont"/>
    <w:uiPriority w:val="19"/>
    <w:qFormat/>
    <w:rsid w:val="00031AC6"/>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031AC6"/>
    <w:pPr>
      <w:spacing w:after="0" w:line="240" w:lineRule="auto"/>
    </w:pPr>
    <w:rPr>
      <w:rFonts w:eastAsiaTheme="minorEastAsia"/>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174D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D0D"/>
    <w:rPr>
      <w:rFonts w:ascii="Tahoma" w:hAnsi="Tahoma" w:cs="Tahoma"/>
      <w:sz w:val="16"/>
      <w:szCs w:val="16"/>
    </w:rPr>
  </w:style>
  <w:style w:type="paragraph" w:styleId="Header">
    <w:name w:val="header"/>
    <w:basedOn w:val="Normal"/>
    <w:link w:val="HeaderChar"/>
    <w:uiPriority w:val="99"/>
    <w:semiHidden/>
    <w:unhideWhenUsed/>
    <w:rsid w:val="00CF544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F544D"/>
  </w:style>
  <w:style w:type="paragraph" w:styleId="Footer">
    <w:name w:val="footer"/>
    <w:basedOn w:val="Normal"/>
    <w:link w:val="FooterChar"/>
    <w:uiPriority w:val="99"/>
    <w:semiHidden/>
    <w:unhideWhenUsed/>
    <w:rsid w:val="00CF544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F544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Documents\Racquetball\Events\Ballarat%20C'ships\Report%20on%202014Ballarat%20Championship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C24DDA-B662-4845-AE30-2AF402DB3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on 2014Ballarat Championships</Template>
  <TotalTime>576</TotalTime>
  <Pages>6</Pages>
  <Words>1359</Words>
  <Characters>7751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Paul</cp:lastModifiedBy>
  <cp:revision>9</cp:revision>
  <cp:lastPrinted>2017-10-04T04:30:00Z</cp:lastPrinted>
  <dcterms:created xsi:type="dcterms:W3CDTF">2017-10-04T04:33:00Z</dcterms:created>
  <dcterms:modified xsi:type="dcterms:W3CDTF">2017-10-09T05:03:00Z</dcterms:modified>
</cp:coreProperties>
</file>